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B19F3" w14:textId="24E6AA51" w:rsidR="00D554A0" w:rsidRPr="00D554A0" w:rsidRDefault="00D554A0" w:rsidP="00D554A0">
      <w:pPr>
        <w:pStyle w:val="Titel"/>
      </w:pPr>
      <w:bookmarkStart w:id="0" w:name="_Hlk142995521"/>
      <w:r w:rsidRPr="00D554A0">
        <w:t xml:space="preserve">Anmeldung von Ärztinnen und Ärzten am IVB </w:t>
      </w:r>
      <w:r w:rsidRPr="00D554A0">
        <w:br/>
        <w:t xml:space="preserve">zur Psychotherapieweiterbildung </w:t>
      </w:r>
      <w:r w:rsidRPr="00D554A0">
        <w:br/>
        <w:t>im Verfahrensschwerpunkt Verhaltenstherapie</w:t>
      </w:r>
    </w:p>
    <w:p w14:paraId="415982F9" w14:textId="77777777" w:rsidR="00807E32" w:rsidRDefault="00807E32" w:rsidP="00807E32">
      <w:pPr>
        <w:jc w:val="left"/>
      </w:pPr>
    </w:p>
    <w:p w14:paraId="4C529176" w14:textId="77777777" w:rsidR="00C13D10" w:rsidRPr="00C13D10" w:rsidRDefault="00C13D10" w:rsidP="00C13D10">
      <w:pPr>
        <w:pStyle w:val="Betreff"/>
        <w:widowControl w:val="0"/>
        <w:rPr>
          <w:b w:val="0"/>
          <w:bCs/>
        </w:rPr>
      </w:pPr>
      <w:r w:rsidRPr="00C13D10">
        <w:rPr>
          <w:b w:val="0"/>
          <w:bCs/>
        </w:rPr>
        <w:t>Liebe Kolleginnen und Kollegen,</w:t>
      </w:r>
    </w:p>
    <w:p w14:paraId="16A33FC0" w14:textId="69D8BF66" w:rsidR="00C13D10" w:rsidRPr="00C13D10" w:rsidRDefault="00C13D10" w:rsidP="00C13D10">
      <w:pPr>
        <w:pStyle w:val="Betreff"/>
        <w:widowControl w:val="0"/>
        <w:rPr>
          <w:b w:val="0"/>
          <w:bCs/>
        </w:rPr>
      </w:pPr>
      <w:r w:rsidRPr="00C13D10">
        <w:rPr>
          <w:b w:val="0"/>
          <w:bCs/>
        </w:rPr>
        <w:t xml:space="preserve">die Anforderungen bzgl. der zu erbringenden Weiterbildungsleistungen können individuell je nach Weiterbildungsgang und Beginn der Weiterbildung unterschiedlich sein. Dies hängt davon ab, wann die eigene Weiterbildung begonnen wurde bzw. wann die Facharztprüfung geplant ist, welche Ärztekammer zuständig ist, welcher Fachtitel angestrebt wird. Dabei ist auch der jeweils geltende Nach-trag (NT) zu berücksichtigen. </w:t>
      </w:r>
      <w:r w:rsidRPr="003E1E1E">
        <w:t>Alle Weiterbildungsteilnehmer sind gehalten, dies für sich persönlich zu prüfen.</w:t>
      </w:r>
    </w:p>
    <w:p w14:paraId="0FD16119" w14:textId="77777777" w:rsidR="00C13D10" w:rsidRPr="00C13D10" w:rsidRDefault="00C13D10" w:rsidP="00C13D10">
      <w:pPr>
        <w:pStyle w:val="Betreff"/>
        <w:widowControl w:val="0"/>
        <w:rPr>
          <w:b w:val="0"/>
          <w:bCs/>
        </w:rPr>
      </w:pPr>
      <w:r w:rsidRPr="00C13D10">
        <w:rPr>
          <w:b w:val="0"/>
          <w:bCs/>
        </w:rPr>
        <w:t xml:space="preserve">Wenn Weiterbildungsteilnehmer für eine der Gebietsbezeichnungen oder den Zusatztitel einen Globalvertrag abschließen, dann gewährt das IVB einen Rabatt. Wenn Sie nur ausgewählte Teile oder eine begrenzte Zahl von Theorie-, IFA-, Selbsterfahrungsstunden usw. benötigen, dann können Sie auch nur einzelne Teile buchen. </w:t>
      </w:r>
    </w:p>
    <w:p w14:paraId="6E86C655" w14:textId="58D23D79" w:rsidR="00C13D10" w:rsidRPr="00C13D10" w:rsidRDefault="00C13D10" w:rsidP="00C13D10">
      <w:pPr>
        <w:pStyle w:val="Betreff"/>
        <w:widowControl w:val="0"/>
        <w:rPr>
          <w:b w:val="0"/>
          <w:bCs/>
        </w:rPr>
      </w:pPr>
      <w:r w:rsidRPr="00C13D10">
        <w:rPr>
          <w:b w:val="0"/>
          <w:bCs/>
        </w:rPr>
        <w:t xml:space="preserve">Falls Sie Theorie- und/oder Praxis in Gruppentherapie bescheinigt haben wollen, dann ist eine Teilnahme an dem im Curriculum entsprechend gekennzeichneten Gruppentherapie-Elementen </w:t>
      </w:r>
      <w:r>
        <w:rPr>
          <w:b w:val="0"/>
          <w:bCs/>
        </w:rPr>
        <w:t>erforderlich</w:t>
      </w:r>
      <w:r w:rsidRPr="00C13D10">
        <w:rPr>
          <w:b w:val="0"/>
          <w:bCs/>
        </w:rPr>
        <w:t>. Falls Sie Patienten gegen Honorar an der IVB-Ambulanz behandeln wollen, dann ist eine Teilnahme am Ambulanzmodul und der Zwischenprüfung erforderlich.</w:t>
      </w:r>
    </w:p>
    <w:p w14:paraId="3A4279E0" w14:textId="53600C49" w:rsidR="00D554A0" w:rsidRPr="00D554A0" w:rsidRDefault="00C13D10" w:rsidP="00C13D10">
      <w:pPr>
        <w:pStyle w:val="Betreff"/>
        <w:keepNext w:val="0"/>
        <w:keepLines w:val="0"/>
        <w:widowControl w:val="0"/>
        <w:rPr>
          <w:b w:val="0"/>
          <w:bCs/>
        </w:rPr>
      </w:pPr>
      <w:r w:rsidRPr="00C13D10">
        <w:rPr>
          <w:b w:val="0"/>
          <w:bCs/>
        </w:rPr>
        <w:t>Beachten Sie, dass neben den Anforderungen aus der Psychotherapieweiterbildung die Weiterbildungsordnungen noch weitere Anforderungen stellen (z.B. Theoriestunden zur Krankheitslehre, Elektrokrampftherapie), die im Rahmen der Weiterbildung in den Kliniken und nicht am IVB erbracht werden</w:t>
      </w:r>
    </w:p>
    <w:p w14:paraId="234A5E58" w14:textId="77777777" w:rsidR="00D554A0" w:rsidRPr="00D554A0" w:rsidRDefault="00D554A0" w:rsidP="00D554A0">
      <w:pPr>
        <w:pStyle w:val="Betreff"/>
        <w:keepNext w:val="0"/>
        <w:keepLines w:val="0"/>
        <w:widowControl w:val="0"/>
        <w:rPr>
          <w:b w:val="0"/>
          <w:bCs/>
        </w:rPr>
      </w:pPr>
    </w:p>
    <w:p w14:paraId="771212E2" w14:textId="77777777" w:rsidR="00D554A0" w:rsidRPr="00D554A0" w:rsidRDefault="00D554A0" w:rsidP="00D554A0">
      <w:pPr>
        <w:pStyle w:val="Betreff"/>
        <w:keepNext w:val="0"/>
        <w:keepLines w:val="0"/>
        <w:widowControl w:val="0"/>
        <w:rPr>
          <w:b w:val="0"/>
          <w:bCs/>
        </w:rPr>
      </w:pPr>
      <w:r w:rsidRPr="00D554A0">
        <w:rPr>
          <w:b w:val="0"/>
          <w:bCs/>
        </w:rPr>
        <w:t>Mit freundlichen Grüßen</w:t>
      </w:r>
    </w:p>
    <w:p w14:paraId="0B6B5BCB" w14:textId="723701A2" w:rsidR="00D554A0" w:rsidRPr="00D554A0" w:rsidRDefault="00D554A0" w:rsidP="00D554A0">
      <w:pPr>
        <w:pStyle w:val="Betreff"/>
        <w:keepNext w:val="0"/>
        <w:keepLines w:val="0"/>
        <w:widowControl w:val="0"/>
        <w:rPr>
          <w:b w:val="0"/>
          <w:bCs/>
        </w:rPr>
      </w:pPr>
      <w:r w:rsidRPr="00D554A0">
        <w:rPr>
          <w:b w:val="0"/>
          <w:bCs/>
          <w:noProof/>
        </w:rPr>
        <w:drawing>
          <wp:inline distT="0" distB="0" distL="0" distR="0" wp14:anchorId="3C0619C6" wp14:editId="54C705D1">
            <wp:extent cx="1152525" cy="419100"/>
            <wp:effectExtent l="0" t="0" r="9525" b="0"/>
            <wp:docPr id="746484238" name="Grafik 8" descr="Ein Bild, das Entwurf, Kinderkunst, Zeichnung, Hand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Ein Bild, das Entwurf, Kinderkunst, Zeichnung, Handschrift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2525" cy="419100"/>
                    </a:xfrm>
                    <a:prstGeom prst="rect">
                      <a:avLst/>
                    </a:prstGeom>
                    <a:noFill/>
                    <a:ln>
                      <a:noFill/>
                    </a:ln>
                  </pic:spPr>
                </pic:pic>
              </a:graphicData>
            </a:graphic>
          </wp:inline>
        </w:drawing>
      </w:r>
    </w:p>
    <w:p w14:paraId="30AD3F9B" w14:textId="77777777" w:rsidR="00D554A0" w:rsidRDefault="00D554A0" w:rsidP="00D554A0">
      <w:pPr>
        <w:pStyle w:val="Betreff"/>
        <w:keepNext w:val="0"/>
        <w:keepLines w:val="0"/>
        <w:widowControl w:val="0"/>
        <w:rPr>
          <w:b w:val="0"/>
          <w:bCs/>
        </w:rPr>
      </w:pPr>
      <w:r w:rsidRPr="00D554A0">
        <w:rPr>
          <w:b w:val="0"/>
          <w:bCs/>
        </w:rPr>
        <w:t>Prof. Dr. M. Linden</w:t>
      </w:r>
    </w:p>
    <w:p w14:paraId="0539AB67" w14:textId="107144D2" w:rsidR="00D554A0" w:rsidRDefault="00D554A0">
      <w:pPr>
        <w:spacing w:after="0"/>
        <w:jc w:val="left"/>
      </w:pPr>
      <w:r>
        <w:br w:type="page"/>
      </w:r>
    </w:p>
    <w:p w14:paraId="34DB1802" w14:textId="77777777" w:rsidR="00D554A0" w:rsidRPr="00D554A0" w:rsidRDefault="00D554A0" w:rsidP="00D554A0">
      <w:r w:rsidRPr="00D554A0">
        <w:lastRenderedPageBreak/>
        <w:t>Bitte kreuzen Sie im Folgenden an, ob Sie sich zu einem Gesamtcurriculum für einen bestimmten Weiterbildungsgang anmelden wollen</w:t>
      </w:r>
    </w:p>
    <w:p w14:paraId="5434D293" w14:textId="3251DFCC" w:rsidR="00D554A0" w:rsidRPr="00D554A0" w:rsidRDefault="00D554A0" w:rsidP="00D554A0">
      <w:r w:rsidRPr="00D554A0">
        <w:t xml:space="preserve">Ich melde mich verbindlich zu dem folgenden </w:t>
      </w:r>
      <w:r w:rsidRPr="00D554A0">
        <w:rPr>
          <w:b/>
          <w:bCs/>
        </w:rPr>
        <w:t xml:space="preserve">Gesamtcurriculum an </w:t>
      </w:r>
      <w:r w:rsidR="00DA4E63">
        <w:rPr>
          <w:b/>
          <w:bCs/>
        </w:rPr>
        <w:t xml:space="preserve"> </w:t>
      </w:r>
      <w:r w:rsidRPr="00D554A0">
        <w:rPr>
          <w:b/>
          <w:bCs/>
        </w:rPr>
        <w:br/>
        <w:t>mit dem Gebietsschwerpunkt: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5294"/>
        <w:gridCol w:w="2810"/>
      </w:tblGrid>
      <w:tr w:rsidR="00D554A0" w:rsidRPr="00D554A0" w14:paraId="126F98C2" w14:textId="77777777" w:rsidTr="00D554A0">
        <w:tc>
          <w:tcPr>
            <w:tcW w:w="1240" w:type="dxa"/>
            <w:tcBorders>
              <w:top w:val="single" w:sz="4" w:space="0" w:color="auto"/>
              <w:left w:val="single" w:sz="4" w:space="0" w:color="auto"/>
              <w:bottom w:val="single" w:sz="4" w:space="0" w:color="auto"/>
              <w:right w:val="single" w:sz="4" w:space="0" w:color="auto"/>
            </w:tcBorders>
          </w:tcPr>
          <w:p w14:paraId="76E7BBFD" w14:textId="77777777" w:rsidR="00D554A0" w:rsidRPr="00D554A0" w:rsidRDefault="00D554A0" w:rsidP="00D554A0">
            <w:r w:rsidRPr="00D554A0">
              <w:t>O Ja</w:t>
            </w:r>
          </w:p>
          <w:p w14:paraId="3323BF0A" w14:textId="77777777" w:rsidR="00D554A0" w:rsidRPr="00D554A0" w:rsidRDefault="00D554A0" w:rsidP="00D554A0"/>
          <w:p w14:paraId="1A325B91" w14:textId="04E506E7" w:rsidR="00D554A0" w:rsidRPr="00D554A0" w:rsidRDefault="00D554A0" w:rsidP="00D554A0">
            <w:r w:rsidRPr="00D554A0">
              <w:t>O Nein</w:t>
            </w:r>
          </w:p>
        </w:tc>
        <w:tc>
          <w:tcPr>
            <w:tcW w:w="5294" w:type="dxa"/>
            <w:tcBorders>
              <w:top w:val="single" w:sz="4" w:space="0" w:color="auto"/>
              <w:left w:val="single" w:sz="4" w:space="0" w:color="auto"/>
              <w:bottom w:val="single" w:sz="4" w:space="0" w:color="auto"/>
              <w:right w:val="single" w:sz="4" w:space="0" w:color="auto"/>
            </w:tcBorders>
            <w:hideMark/>
          </w:tcPr>
          <w:p w14:paraId="18EF84A6" w14:textId="77777777" w:rsidR="00D554A0" w:rsidRPr="00D554A0" w:rsidRDefault="00D554A0" w:rsidP="00D554A0">
            <w:pPr>
              <w:rPr>
                <w:b/>
                <w:bCs/>
              </w:rPr>
            </w:pPr>
            <w:r w:rsidRPr="00D554A0">
              <w:rPr>
                <w:b/>
                <w:bCs/>
              </w:rPr>
              <w:t>Arzt für Psychiatrie und Psychotherapie</w:t>
            </w:r>
          </w:p>
          <w:p w14:paraId="37C085E8" w14:textId="77777777" w:rsidR="00D554A0" w:rsidRPr="00D554A0" w:rsidRDefault="00D554A0" w:rsidP="00D554A0">
            <w:pPr>
              <w:rPr>
                <w:b/>
                <w:bCs/>
              </w:rPr>
            </w:pPr>
            <w:r w:rsidRPr="00D554A0">
              <w:rPr>
                <w:b/>
                <w:bCs/>
              </w:rPr>
              <w:t>Arzt für Psychosomatische Medizin und Psychotherapie</w:t>
            </w:r>
          </w:p>
          <w:p w14:paraId="49ACF046" w14:textId="77777777" w:rsidR="00D554A0" w:rsidRDefault="00D554A0" w:rsidP="00D554A0">
            <w:r w:rsidRPr="00D554A0">
              <w:t>(VT-Theorie 120, SE 150, IFA 60, Amb.-Modul 9)</w:t>
            </w:r>
          </w:p>
          <w:p w14:paraId="6FDDF88F" w14:textId="587B6AAF" w:rsidR="00A64B47" w:rsidRPr="00D554A0" w:rsidRDefault="00A64B47" w:rsidP="00D554A0">
            <w:r>
              <w:t xml:space="preserve">- VT-Theorie inklusive Theorie der Gruppen-VT - </w:t>
            </w:r>
          </w:p>
        </w:tc>
        <w:tc>
          <w:tcPr>
            <w:tcW w:w="2810" w:type="dxa"/>
            <w:tcBorders>
              <w:top w:val="single" w:sz="4" w:space="0" w:color="auto"/>
              <w:left w:val="single" w:sz="4" w:space="0" w:color="auto"/>
              <w:bottom w:val="single" w:sz="4" w:space="0" w:color="auto"/>
              <w:right w:val="single" w:sz="4" w:space="0" w:color="auto"/>
            </w:tcBorders>
            <w:hideMark/>
          </w:tcPr>
          <w:p w14:paraId="319579A4" w14:textId="6A2949E9" w:rsidR="00D554A0" w:rsidRPr="00D554A0" w:rsidRDefault="00D554A0" w:rsidP="00D554A0">
            <w:r w:rsidRPr="00D554A0">
              <w:t xml:space="preserve">2.400,- + 3.750,- + 1.500,- + 180,- = </w:t>
            </w:r>
            <w:proofErr w:type="gramStart"/>
            <w:r w:rsidRPr="00D554A0">
              <w:t>7.830,</w:t>
            </w:r>
            <w:r w:rsidR="00FB1098">
              <w:t>-</w:t>
            </w:r>
            <w:proofErr w:type="gramEnd"/>
            <w:r w:rsidRPr="00D554A0">
              <w:t xml:space="preserve"> </w:t>
            </w:r>
            <w:r w:rsidRPr="00D554A0">
              <w:br/>
              <w:t>– 10% Rabatt</w:t>
            </w:r>
          </w:p>
          <w:p w14:paraId="4E684D70" w14:textId="39131A4B" w:rsidR="00D554A0" w:rsidRPr="00D554A0" w:rsidRDefault="00D554A0" w:rsidP="00D554A0">
            <w:pPr>
              <w:rPr>
                <w:b/>
                <w:bCs/>
              </w:rPr>
            </w:pPr>
            <w:r w:rsidRPr="00D554A0">
              <w:rPr>
                <w:b/>
                <w:bCs/>
              </w:rPr>
              <w:t xml:space="preserve">= </w:t>
            </w:r>
            <w:proofErr w:type="gramStart"/>
            <w:r w:rsidRPr="00D554A0">
              <w:rPr>
                <w:b/>
                <w:bCs/>
              </w:rPr>
              <w:t>7.047,</w:t>
            </w:r>
            <w:r w:rsidR="00FB1098">
              <w:rPr>
                <w:b/>
                <w:bCs/>
              </w:rPr>
              <w:t>-</w:t>
            </w:r>
            <w:proofErr w:type="gramEnd"/>
          </w:p>
        </w:tc>
      </w:tr>
      <w:tr w:rsidR="00D554A0" w:rsidRPr="00D554A0" w14:paraId="592F879D" w14:textId="77777777" w:rsidTr="00D554A0">
        <w:tc>
          <w:tcPr>
            <w:tcW w:w="1240" w:type="dxa"/>
            <w:tcBorders>
              <w:top w:val="single" w:sz="4" w:space="0" w:color="auto"/>
              <w:left w:val="single" w:sz="4" w:space="0" w:color="auto"/>
              <w:bottom w:val="single" w:sz="4" w:space="0" w:color="auto"/>
              <w:right w:val="single" w:sz="4" w:space="0" w:color="auto"/>
            </w:tcBorders>
          </w:tcPr>
          <w:p w14:paraId="71D406EA" w14:textId="77777777" w:rsidR="00D554A0" w:rsidRPr="00D554A0" w:rsidRDefault="00D554A0" w:rsidP="00D554A0">
            <w:r w:rsidRPr="00D554A0">
              <w:t>O Ja</w:t>
            </w:r>
          </w:p>
          <w:p w14:paraId="6E1A25BB" w14:textId="77777777" w:rsidR="00D554A0" w:rsidRPr="00D554A0" w:rsidRDefault="00D554A0" w:rsidP="00D554A0"/>
          <w:p w14:paraId="6AE34964" w14:textId="61468D2E" w:rsidR="00D554A0" w:rsidRPr="00D554A0" w:rsidRDefault="00D554A0" w:rsidP="00D554A0">
            <w:r w:rsidRPr="00D554A0">
              <w:t>O Nein</w:t>
            </w:r>
          </w:p>
        </w:tc>
        <w:tc>
          <w:tcPr>
            <w:tcW w:w="5294" w:type="dxa"/>
            <w:tcBorders>
              <w:top w:val="single" w:sz="4" w:space="0" w:color="auto"/>
              <w:left w:val="single" w:sz="4" w:space="0" w:color="auto"/>
              <w:bottom w:val="single" w:sz="4" w:space="0" w:color="auto"/>
              <w:right w:val="single" w:sz="4" w:space="0" w:color="auto"/>
            </w:tcBorders>
            <w:hideMark/>
          </w:tcPr>
          <w:p w14:paraId="2C836C8D" w14:textId="77777777" w:rsidR="00D554A0" w:rsidRPr="00D554A0" w:rsidRDefault="00D554A0" w:rsidP="00D554A0">
            <w:pPr>
              <w:rPr>
                <w:b/>
                <w:bCs/>
              </w:rPr>
            </w:pPr>
            <w:r w:rsidRPr="00D554A0">
              <w:rPr>
                <w:b/>
                <w:bCs/>
              </w:rPr>
              <w:t>Arzt für Kinder- und Jugendpsychiatrie und Psychotherapie</w:t>
            </w:r>
          </w:p>
          <w:p w14:paraId="48E8345D" w14:textId="0E7E1FCD" w:rsidR="00D554A0" w:rsidRPr="00D554A0" w:rsidRDefault="00D554A0" w:rsidP="00D554A0">
            <w:r w:rsidRPr="00D554A0">
              <w:t xml:space="preserve">(VT-Theorie </w:t>
            </w:r>
            <w:r w:rsidR="00C83CF1">
              <w:t>240</w:t>
            </w:r>
            <w:r w:rsidRPr="00D554A0">
              <w:t>, SE 200, IFA 70, Amb.-Modul 9)</w:t>
            </w:r>
          </w:p>
        </w:tc>
        <w:tc>
          <w:tcPr>
            <w:tcW w:w="2810" w:type="dxa"/>
            <w:tcBorders>
              <w:top w:val="single" w:sz="4" w:space="0" w:color="auto"/>
              <w:left w:val="single" w:sz="4" w:space="0" w:color="auto"/>
              <w:bottom w:val="single" w:sz="4" w:space="0" w:color="auto"/>
              <w:right w:val="single" w:sz="4" w:space="0" w:color="auto"/>
            </w:tcBorders>
            <w:hideMark/>
          </w:tcPr>
          <w:p w14:paraId="0F2DB725" w14:textId="17BD1422" w:rsidR="00D554A0" w:rsidRPr="00D554A0" w:rsidRDefault="00C83CF1" w:rsidP="00D554A0">
            <w:r>
              <w:t>4.800</w:t>
            </w:r>
            <w:r w:rsidR="00D554A0" w:rsidRPr="00D554A0">
              <w:t xml:space="preserve">,- + </w:t>
            </w:r>
            <w:r w:rsidR="00FB1098">
              <w:t>5.000</w:t>
            </w:r>
            <w:r w:rsidR="00D554A0" w:rsidRPr="00D554A0">
              <w:t xml:space="preserve">,- + 1.750,- + 180,- = </w:t>
            </w:r>
            <w:proofErr w:type="gramStart"/>
            <w:r w:rsidR="00FB1098">
              <w:t>11.730</w:t>
            </w:r>
            <w:r w:rsidR="00D554A0" w:rsidRPr="00D554A0">
              <w:t>,</w:t>
            </w:r>
            <w:r w:rsidR="00FB1098">
              <w:t>-</w:t>
            </w:r>
            <w:proofErr w:type="gramEnd"/>
            <w:r w:rsidR="00D554A0" w:rsidRPr="00D554A0">
              <w:t xml:space="preserve"> </w:t>
            </w:r>
            <w:r w:rsidR="00D554A0" w:rsidRPr="00D554A0">
              <w:br/>
              <w:t>– 10% Rabatt</w:t>
            </w:r>
          </w:p>
          <w:p w14:paraId="67D7B45F" w14:textId="4A1C818A" w:rsidR="00D554A0" w:rsidRPr="00D554A0" w:rsidRDefault="00D554A0" w:rsidP="00D554A0">
            <w:pPr>
              <w:rPr>
                <w:b/>
                <w:bCs/>
              </w:rPr>
            </w:pPr>
            <w:r w:rsidRPr="00D554A0">
              <w:rPr>
                <w:b/>
                <w:bCs/>
              </w:rPr>
              <w:t xml:space="preserve">= </w:t>
            </w:r>
            <w:proofErr w:type="gramStart"/>
            <w:r w:rsidR="00FB1098">
              <w:rPr>
                <w:b/>
                <w:bCs/>
              </w:rPr>
              <w:t>10.557,-</w:t>
            </w:r>
            <w:proofErr w:type="gramEnd"/>
          </w:p>
        </w:tc>
      </w:tr>
      <w:tr w:rsidR="00D554A0" w:rsidRPr="00D554A0" w14:paraId="3855E093" w14:textId="77777777" w:rsidTr="00D554A0">
        <w:tc>
          <w:tcPr>
            <w:tcW w:w="1240" w:type="dxa"/>
            <w:tcBorders>
              <w:top w:val="single" w:sz="4" w:space="0" w:color="auto"/>
              <w:left w:val="single" w:sz="4" w:space="0" w:color="auto"/>
              <w:bottom w:val="single" w:sz="4" w:space="0" w:color="auto"/>
              <w:right w:val="single" w:sz="4" w:space="0" w:color="auto"/>
            </w:tcBorders>
          </w:tcPr>
          <w:p w14:paraId="33454630" w14:textId="77777777" w:rsidR="00D554A0" w:rsidRPr="00D554A0" w:rsidRDefault="00D554A0" w:rsidP="00D554A0">
            <w:r w:rsidRPr="00D554A0">
              <w:t>O Ja</w:t>
            </w:r>
          </w:p>
          <w:p w14:paraId="03A26340" w14:textId="77777777" w:rsidR="00D554A0" w:rsidRPr="00D554A0" w:rsidRDefault="00D554A0" w:rsidP="00D554A0"/>
          <w:p w14:paraId="5E0A94C3" w14:textId="6B2D45E1" w:rsidR="00D554A0" w:rsidRPr="00D554A0" w:rsidRDefault="00D554A0" w:rsidP="00D554A0">
            <w:r w:rsidRPr="00D554A0">
              <w:t>O Nein</w:t>
            </w:r>
          </w:p>
        </w:tc>
        <w:tc>
          <w:tcPr>
            <w:tcW w:w="5294" w:type="dxa"/>
            <w:tcBorders>
              <w:top w:val="single" w:sz="4" w:space="0" w:color="auto"/>
              <w:left w:val="single" w:sz="4" w:space="0" w:color="auto"/>
              <w:bottom w:val="single" w:sz="4" w:space="0" w:color="auto"/>
              <w:right w:val="single" w:sz="4" w:space="0" w:color="auto"/>
            </w:tcBorders>
            <w:hideMark/>
          </w:tcPr>
          <w:p w14:paraId="56F9F65F" w14:textId="77777777" w:rsidR="00D554A0" w:rsidRPr="00D554A0" w:rsidRDefault="00D554A0" w:rsidP="00D554A0">
            <w:pPr>
              <w:rPr>
                <w:b/>
                <w:bCs/>
              </w:rPr>
            </w:pPr>
            <w:r w:rsidRPr="00D554A0">
              <w:rPr>
                <w:b/>
                <w:bCs/>
              </w:rPr>
              <w:t>Zusatztitel Psychotherapie</w:t>
            </w:r>
          </w:p>
          <w:p w14:paraId="71099806" w14:textId="16247A29" w:rsidR="00D554A0" w:rsidRDefault="00D554A0" w:rsidP="00D554A0">
            <w:r w:rsidRPr="00D554A0">
              <w:t xml:space="preserve">(allg. Theorie </w:t>
            </w:r>
            <w:r w:rsidR="009B12E0" w:rsidRPr="00A93CBB">
              <w:t>120</w:t>
            </w:r>
            <w:r w:rsidRPr="00A93CBB">
              <w:t>,</w:t>
            </w:r>
            <w:r w:rsidRPr="00D554A0">
              <w:t xml:space="preserve"> Fallseminar 60, Entspannung 32, SE 150, IFA </w:t>
            </w:r>
            <w:r w:rsidR="00B07075">
              <w:t>6</w:t>
            </w:r>
            <w:r w:rsidRPr="00D554A0">
              <w:t xml:space="preserve">0, Amb.-Modul 9) </w:t>
            </w:r>
          </w:p>
          <w:p w14:paraId="4E6D8C2D" w14:textId="3E74FC55" w:rsidR="00A64B47" w:rsidRPr="00D554A0" w:rsidRDefault="00A64B47" w:rsidP="00A64B47">
            <w:r>
              <w:t xml:space="preserve">-  VT-Theorie inklusive Theorie der Gruppen-VT - </w:t>
            </w:r>
          </w:p>
        </w:tc>
        <w:tc>
          <w:tcPr>
            <w:tcW w:w="2810" w:type="dxa"/>
            <w:tcBorders>
              <w:top w:val="single" w:sz="4" w:space="0" w:color="auto"/>
              <w:left w:val="single" w:sz="4" w:space="0" w:color="auto"/>
              <w:bottom w:val="single" w:sz="4" w:space="0" w:color="auto"/>
              <w:right w:val="single" w:sz="4" w:space="0" w:color="auto"/>
            </w:tcBorders>
            <w:hideMark/>
          </w:tcPr>
          <w:p w14:paraId="5BA7893D" w14:textId="58E0E5F2" w:rsidR="00D554A0" w:rsidRPr="00D554A0" w:rsidRDefault="009B12E0" w:rsidP="00D554A0">
            <w:r w:rsidRPr="00A93CBB">
              <w:t>2.400</w:t>
            </w:r>
            <w:r w:rsidR="00D554A0" w:rsidRPr="00A93CBB">
              <w:t xml:space="preserve">,- </w:t>
            </w:r>
            <w:r w:rsidR="00D554A0" w:rsidRPr="00D554A0">
              <w:t>+ 1</w:t>
            </w:r>
            <w:r>
              <w:t>.</w:t>
            </w:r>
            <w:r w:rsidR="00D554A0" w:rsidRPr="00D554A0">
              <w:t xml:space="preserve">500,- + 800,- + 3.750,- + </w:t>
            </w:r>
            <w:r w:rsidR="004B0AD0">
              <w:t>1</w:t>
            </w:r>
            <w:r>
              <w:t xml:space="preserve">. </w:t>
            </w:r>
            <w:r w:rsidR="004B0AD0">
              <w:t>500</w:t>
            </w:r>
            <w:r w:rsidR="00D554A0" w:rsidRPr="00D554A0">
              <w:t>,- + 180,-</w:t>
            </w:r>
          </w:p>
          <w:p w14:paraId="4548E2C5" w14:textId="1051A084" w:rsidR="00D554A0" w:rsidRPr="00D554A0" w:rsidRDefault="00D554A0" w:rsidP="00D554A0">
            <w:r w:rsidRPr="00D554A0">
              <w:t xml:space="preserve">= </w:t>
            </w:r>
            <w:proofErr w:type="gramStart"/>
            <w:r w:rsidR="009B12E0" w:rsidRPr="00A93CBB">
              <w:t>10</w:t>
            </w:r>
            <w:r w:rsidRPr="00A93CBB">
              <w:t>.</w:t>
            </w:r>
            <w:r w:rsidR="004B0AD0" w:rsidRPr="00A93CBB">
              <w:t>13</w:t>
            </w:r>
            <w:r w:rsidRPr="00A93CBB">
              <w:t>0,</w:t>
            </w:r>
            <w:r w:rsidR="00FB1098" w:rsidRPr="00A93CBB">
              <w:t>-</w:t>
            </w:r>
            <w:proofErr w:type="gramEnd"/>
            <w:r w:rsidRPr="00A93CBB">
              <w:t xml:space="preserve"> </w:t>
            </w:r>
            <w:r w:rsidRPr="00D554A0">
              <w:br/>
              <w:t>– 10% Rabatt</w:t>
            </w:r>
          </w:p>
          <w:p w14:paraId="158C0985" w14:textId="5E7F4931" w:rsidR="00D554A0" w:rsidRPr="00D554A0" w:rsidRDefault="00D554A0" w:rsidP="00D554A0">
            <w:pPr>
              <w:rPr>
                <w:b/>
                <w:bCs/>
              </w:rPr>
            </w:pPr>
            <w:r w:rsidRPr="00D554A0">
              <w:rPr>
                <w:b/>
                <w:bCs/>
              </w:rPr>
              <w:t xml:space="preserve">= </w:t>
            </w:r>
            <w:proofErr w:type="gramStart"/>
            <w:r w:rsidR="009B12E0" w:rsidRPr="00A93CBB">
              <w:rPr>
                <w:b/>
                <w:bCs/>
              </w:rPr>
              <w:t>9.117,-</w:t>
            </w:r>
            <w:proofErr w:type="gramEnd"/>
          </w:p>
        </w:tc>
      </w:tr>
    </w:tbl>
    <w:p w14:paraId="644B4C55" w14:textId="77777777" w:rsidR="00D554A0" w:rsidRPr="00D554A0" w:rsidRDefault="00D554A0" w:rsidP="00D554A0">
      <w:r w:rsidRPr="00D554A0">
        <w:t>Ich melde mich nicht für ein Gesamtcurriculum an, sondern möchte die folgenden einzelnen Weiterbildungsleistungen am IVB erbringen.</w:t>
      </w:r>
    </w:p>
    <w:p w14:paraId="37BC54BC" w14:textId="076D70FA" w:rsidR="00D554A0" w:rsidRPr="00D554A0" w:rsidRDefault="00D554A0" w:rsidP="00D554A0">
      <w:r w:rsidRPr="00D554A0">
        <w:t>(Bitte in der letzten Spalte die Zahl der gewünschten Unter</w:t>
      </w:r>
      <w:r>
        <w:t>r</w:t>
      </w:r>
      <w:r w:rsidRPr="00D554A0">
        <w:t>ichtseinheiten eintragen)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21"/>
        <w:gridCol w:w="1321"/>
        <w:gridCol w:w="2902"/>
      </w:tblGrid>
      <w:tr w:rsidR="00D554A0" w:rsidRPr="00D554A0" w14:paraId="4240B0DF"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0A3201B5" w14:textId="77777777" w:rsidR="00D554A0" w:rsidRPr="00D554A0" w:rsidRDefault="00D554A0" w:rsidP="00D554A0">
            <w:r w:rsidRPr="00D554A0">
              <w:t>Weiterbildungselement</w:t>
            </w:r>
          </w:p>
        </w:tc>
        <w:tc>
          <w:tcPr>
            <w:tcW w:w="1162" w:type="dxa"/>
            <w:tcBorders>
              <w:top w:val="single" w:sz="4" w:space="0" w:color="auto"/>
              <w:left w:val="single" w:sz="4" w:space="0" w:color="auto"/>
              <w:bottom w:val="single" w:sz="4" w:space="0" w:color="auto"/>
              <w:right w:val="single" w:sz="4" w:space="0" w:color="auto"/>
            </w:tcBorders>
            <w:hideMark/>
          </w:tcPr>
          <w:p w14:paraId="3B783540" w14:textId="77777777" w:rsidR="00D554A0" w:rsidRPr="00D554A0" w:rsidRDefault="00D554A0" w:rsidP="00D554A0">
            <w:r w:rsidRPr="00D554A0">
              <w:t>€ pro Einheit</w:t>
            </w:r>
          </w:p>
        </w:tc>
        <w:tc>
          <w:tcPr>
            <w:tcW w:w="2552" w:type="dxa"/>
            <w:tcBorders>
              <w:top w:val="single" w:sz="4" w:space="0" w:color="auto"/>
              <w:left w:val="single" w:sz="4" w:space="0" w:color="auto"/>
              <w:bottom w:val="single" w:sz="4" w:space="0" w:color="auto"/>
              <w:right w:val="single" w:sz="4" w:space="0" w:color="auto"/>
            </w:tcBorders>
            <w:hideMark/>
          </w:tcPr>
          <w:p w14:paraId="0D9FB072" w14:textId="77777777" w:rsidR="00D554A0" w:rsidRPr="00D554A0" w:rsidRDefault="00D554A0" w:rsidP="00D554A0">
            <w:r w:rsidRPr="00D554A0">
              <w:t>Zahl der gewünschten Einheiten</w:t>
            </w:r>
          </w:p>
        </w:tc>
      </w:tr>
      <w:tr w:rsidR="00D554A0" w:rsidRPr="00D554A0" w14:paraId="6AD4F86E"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46CE4256" w14:textId="77777777" w:rsidR="00D554A0" w:rsidRPr="00D554A0" w:rsidRDefault="00D554A0" w:rsidP="00D554A0">
            <w:r w:rsidRPr="00D554A0">
              <w:t>Theorieseminare</w:t>
            </w:r>
          </w:p>
        </w:tc>
        <w:tc>
          <w:tcPr>
            <w:tcW w:w="1162" w:type="dxa"/>
            <w:tcBorders>
              <w:top w:val="single" w:sz="4" w:space="0" w:color="auto"/>
              <w:left w:val="single" w:sz="4" w:space="0" w:color="auto"/>
              <w:bottom w:val="single" w:sz="4" w:space="0" w:color="auto"/>
              <w:right w:val="single" w:sz="4" w:space="0" w:color="auto"/>
            </w:tcBorders>
            <w:hideMark/>
          </w:tcPr>
          <w:p w14:paraId="71D3C996" w14:textId="77777777" w:rsidR="00D554A0" w:rsidRPr="00D554A0" w:rsidRDefault="00D554A0" w:rsidP="00D554A0">
            <w:r w:rsidRPr="00D554A0">
              <w:t>20</w:t>
            </w:r>
          </w:p>
        </w:tc>
        <w:tc>
          <w:tcPr>
            <w:tcW w:w="2552" w:type="dxa"/>
            <w:tcBorders>
              <w:top w:val="single" w:sz="4" w:space="0" w:color="auto"/>
              <w:left w:val="single" w:sz="4" w:space="0" w:color="auto"/>
              <w:bottom w:val="single" w:sz="4" w:space="0" w:color="auto"/>
              <w:right w:val="single" w:sz="4" w:space="0" w:color="auto"/>
            </w:tcBorders>
          </w:tcPr>
          <w:p w14:paraId="64E9725B" w14:textId="77777777" w:rsidR="00D554A0" w:rsidRPr="00D554A0" w:rsidRDefault="00D554A0" w:rsidP="00D554A0"/>
        </w:tc>
      </w:tr>
      <w:tr w:rsidR="00D554A0" w:rsidRPr="00D554A0" w14:paraId="6FD036F7"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074B78F8" w14:textId="77777777" w:rsidR="00D554A0" w:rsidRPr="00D554A0" w:rsidRDefault="00D554A0" w:rsidP="00D554A0">
            <w:r w:rsidRPr="00D554A0">
              <w:t>Selbsterfahrung</w:t>
            </w:r>
          </w:p>
        </w:tc>
        <w:tc>
          <w:tcPr>
            <w:tcW w:w="1162" w:type="dxa"/>
            <w:tcBorders>
              <w:top w:val="single" w:sz="4" w:space="0" w:color="auto"/>
              <w:left w:val="single" w:sz="4" w:space="0" w:color="auto"/>
              <w:bottom w:val="single" w:sz="4" w:space="0" w:color="auto"/>
              <w:right w:val="single" w:sz="4" w:space="0" w:color="auto"/>
            </w:tcBorders>
            <w:hideMark/>
          </w:tcPr>
          <w:p w14:paraId="756C6FDF" w14:textId="77777777" w:rsidR="00D554A0" w:rsidRPr="00D554A0" w:rsidRDefault="00D554A0" w:rsidP="00D554A0">
            <w:r w:rsidRPr="00D554A0">
              <w:t>25</w:t>
            </w:r>
          </w:p>
        </w:tc>
        <w:tc>
          <w:tcPr>
            <w:tcW w:w="2552" w:type="dxa"/>
            <w:tcBorders>
              <w:top w:val="single" w:sz="4" w:space="0" w:color="auto"/>
              <w:left w:val="single" w:sz="4" w:space="0" w:color="auto"/>
              <w:bottom w:val="single" w:sz="4" w:space="0" w:color="auto"/>
              <w:right w:val="single" w:sz="4" w:space="0" w:color="auto"/>
            </w:tcBorders>
          </w:tcPr>
          <w:p w14:paraId="5C0CBD8A" w14:textId="77777777" w:rsidR="00D554A0" w:rsidRPr="00D554A0" w:rsidRDefault="00D554A0" w:rsidP="00D554A0"/>
        </w:tc>
      </w:tr>
      <w:tr w:rsidR="00D554A0" w:rsidRPr="00D554A0" w14:paraId="0F709A4A"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21D987C9" w14:textId="77777777" w:rsidR="00D554A0" w:rsidRPr="00D554A0" w:rsidRDefault="00D554A0" w:rsidP="00D554A0">
            <w:r w:rsidRPr="00D554A0">
              <w:t>IFA</w:t>
            </w:r>
          </w:p>
        </w:tc>
        <w:tc>
          <w:tcPr>
            <w:tcW w:w="1162" w:type="dxa"/>
            <w:tcBorders>
              <w:top w:val="single" w:sz="4" w:space="0" w:color="auto"/>
              <w:left w:val="single" w:sz="4" w:space="0" w:color="auto"/>
              <w:bottom w:val="single" w:sz="4" w:space="0" w:color="auto"/>
              <w:right w:val="single" w:sz="4" w:space="0" w:color="auto"/>
            </w:tcBorders>
            <w:hideMark/>
          </w:tcPr>
          <w:p w14:paraId="313AECC8" w14:textId="77777777" w:rsidR="00D554A0" w:rsidRPr="00D554A0" w:rsidRDefault="00D554A0" w:rsidP="00D554A0">
            <w:r w:rsidRPr="00D554A0">
              <w:t>25</w:t>
            </w:r>
          </w:p>
        </w:tc>
        <w:tc>
          <w:tcPr>
            <w:tcW w:w="2552" w:type="dxa"/>
            <w:tcBorders>
              <w:top w:val="single" w:sz="4" w:space="0" w:color="auto"/>
              <w:left w:val="single" w:sz="4" w:space="0" w:color="auto"/>
              <w:bottom w:val="single" w:sz="4" w:space="0" w:color="auto"/>
              <w:right w:val="single" w:sz="4" w:space="0" w:color="auto"/>
            </w:tcBorders>
          </w:tcPr>
          <w:p w14:paraId="3C9A886D" w14:textId="77777777" w:rsidR="00D554A0" w:rsidRPr="00D554A0" w:rsidRDefault="00D554A0" w:rsidP="00D554A0"/>
        </w:tc>
      </w:tr>
      <w:tr w:rsidR="00D554A0" w:rsidRPr="00D554A0" w14:paraId="2A10D908"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6DDBB071" w14:textId="77777777" w:rsidR="00D554A0" w:rsidRPr="00D554A0" w:rsidRDefault="00D554A0" w:rsidP="00D554A0">
            <w:r w:rsidRPr="00D554A0">
              <w:t>Kasuistisch technische-Fallbesprechungen</w:t>
            </w:r>
          </w:p>
        </w:tc>
        <w:tc>
          <w:tcPr>
            <w:tcW w:w="1162" w:type="dxa"/>
            <w:tcBorders>
              <w:top w:val="single" w:sz="4" w:space="0" w:color="auto"/>
              <w:left w:val="single" w:sz="4" w:space="0" w:color="auto"/>
              <w:bottom w:val="single" w:sz="4" w:space="0" w:color="auto"/>
              <w:right w:val="single" w:sz="4" w:space="0" w:color="auto"/>
            </w:tcBorders>
            <w:hideMark/>
          </w:tcPr>
          <w:p w14:paraId="200CDBA9" w14:textId="77777777" w:rsidR="00D554A0" w:rsidRPr="00D554A0" w:rsidRDefault="00D554A0" w:rsidP="00D554A0">
            <w:r w:rsidRPr="00D554A0">
              <w:t>25</w:t>
            </w:r>
          </w:p>
        </w:tc>
        <w:tc>
          <w:tcPr>
            <w:tcW w:w="2552" w:type="dxa"/>
            <w:tcBorders>
              <w:top w:val="single" w:sz="4" w:space="0" w:color="auto"/>
              <w:left w:val="single" w:sz="4" w:space="0" w:color="auto"/>
              <w:bottom w:val="single" w:sz="4" w:space="0" w:color="auto"/>
              <w:right w:val="single" w:sz="4" w:space="0" w:color="auto"/>
            </w:tcBorders>
          </w:tcPr>
          <w:p w14:paraId="28539892" w14:textId="77777777" w:rsidR="00D554A0" w:rsidRPr="00D554A0" w:rsidRDefault="00D554A0" w:rsidP="00D554A0"/>
        </w:tc>
      </w:tr>
      <w:tr w:rsidR="00D554A0" w:rsidRPr="00D554A0" w14:paraId="3FC0E116"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6362C007" w14:textId="77777777" w:rsidR="00D554A0" w:rsidRPr="00D554A0" w:rsidRDefault="00D554A0" w:rsidP="00D554A0">
            <w:r w:rsidRPr="00D554A0">
              <w:t>Entspannung</w:t>
            </w:r>
          </w:p>
        </w:tc>
        <w:tc>
          <w:tcPr>
            <w:tcW w:w="1162" w:type="dxa"/>
            <w:tcBorders>
              <w:top w:val="single" w:sz="4" w:space="0" w:color="auto"/>
              <w:left w:val="single" w:sz="4" w:space="0" w:color="auto"/>
              <w:bottom w:val="single" w:sz="4" w:space="0" w:color="auto"/>
              <w:right w:val="single" w:sz="4" w:space="0" w:color="auto"/>
            </w:tcBorders>
            <w:hideMark/>
          </w:tcPr>
          <w:p w14:paraId="5E6DA841" w14:textId="77777777" w:rsidR="00D554A0" w:rsidRPr="00D554A0" w:rsidRDefault="00D554A0" w:rsidP="00D554A0">
            <w:r w:rsidRPr="00D554A0">
              <w:t>25</w:t>
            </w:r>
          </w:p>
        </w:tc>
        <w:tc>
          <w:tcPr>
            <w:tcW w:w="2552" w:type="dxa"/>
            <w:tcBorders>
              <w:top w:val="single" w:sz="4" w:space="0" w:color="auto"/>
              <w:left w:val="single" w:sz="4" w:space="0" w:color="auto"/>
              <w:bottom w:val="single" w:sz="4" w:space="0" w:color="auto"/>
              <w:right w:val="single" w:sz="4" w:space="0" w:color="auto"/>
            </w:tcBorders>
          </w:tcPr>
          <w:p w14:paraId="2FDCAC0B" w14:textId="77777777" w:rsidR="00D554A0" w:rsidRPr="00D554A0" w:rsidRDefault="00D554A0" w:rsidP="00D554A0"/>
        </w:tc>
      </w:tr>
      <w:tr w:rsidR="00D554A0" w:rsidRPr="00D554A0" w14:paraId="09A8ABAE" w14:textId="77777777" w:rsidTr="00D554A0">
        <w:tc>
          <w:tcPr>
            <w:tcW w:w="4503" w:type="dxa"/>
            <w:tcBorders>
              <w:top w:val="single" w:sz="4" w:space="0" w:color="auto"/>
              <w:left w:val="single" w:sz="4" w:space="0" w:color="auto"/>
              <w:bottom w:val="single" w:sz="4" w:space="0" w:color="auto"/>
              <w:right w:val="single" w:sz="4" w:space="0" w:color="auto"/>
            </w:tcBorders>
            <w:hideMark/>
          </w:tcPr>
          <w:p w14:paraId="6587E095" w14:textId="77777777" w:rsidR="00D554A0" w:rsidRPr="00D554A0" w:rsidRDefault="00D554A0" w:rsidP="00D554A0">
            <w:r w:rsidRPr="00D554A0">
              <w:t>Ambulanzmodul</w:t>
            </w:r>
          </w:p>
        </w:tc>
        <w:tc>
          <w:tcPr>
            <w:tcW w:w="1162" w:type="dxa"/>
            <w:tcBorders>
              <w:top w:val="single" w:sz="4" w:space="0" w:color="auto"/>
              <w:left w:val="single" w:sz="4" w:space="0" w:color="auto"/>
              <w:bottom w:val="single" w:sz="4" w:space="0" w:color="auto"/>
              <w:right w:val="single" w:sz="4" w:space="0" w:color="auto"/>
            </w:tcBorders>
            <w:hideMark/>
          </w:tcPr>
          <w:p w14:paraId="28BF9AEF" w14:textId="77777777" w:rsidR="00D554A0" w:rsidRPr="00D554A0" w:rsidRDefault="00D554A0" w:rsidP="00D554A0">
            <w:r w:rsidRPr="00D554A0">
              <w:t>20</w:t>
            </w:r>
          </w:p>
        </w:tc>
        <w:tc>
          <w:tcPr>
            <w:tcW w:w="2552" w:type="dxa"/>
            <w:tcBorders>
              <w:top w:val="single" w:sz="4" w:space="0" w:color="auto"/>
              <w:left w:val="single" w:sz="4" w:space="0" w:color="auto"/>
              <w:bottom w:val="single" w:sz="4" w:space="0" w:color="auto"/>
              <w:right w:val="single" w:sz="4" w:space="0" w:color="auto"/>
            </w:tcBorders>
          </w:tcPr>
          <w:p w14:paraId="59A77E64" w14:textId="77777777" w:rsidR="00D554A0" w:rsidRPr="00D554A0" w:rsidRDefault="00D554A0" w:rsidP="00D554A0"/>
        </w:tc>
      </w:tr>
    </w:tbl>
    <w:p w14:paraId="6C878900" w14:textId="0C93D0DC" w:rsidR="00D554A0" w:rsidRPr="00D554A0" w:rsidRDefault="00D554A0" w:rsidP="00D554A0">
      <w:r w:rsidRPr="00D554A0">
        <w:t>Supervision bei Einzelpsychotherapie, Gruppenpsychotherap</w:t>
      </w:r>
      <w:r>
        <w:t>i</w:t>
      </w:r>
      <w:r w:rsidRPr="00D554A0">
        <w:t xml:space="preserve">e, Falluntersuchungen oder Erstuntersuchungen (108.00 € pro Einheit) sind direkt mit dem Supervisor abzurechnen. </w:t>
      </w:r>
    </w:p>
    <w:p w14:paraId="269FBA6A" w14:textId="77777777" w:rsidR="00D554A0" w:rsidRPr="00D554A0" w:rsidRDefault="00D554A0" w:rsidP="00D554A0"/>
    <w:p w14:paraId="58BF4042" w14:textId="77777777" w:rsidR="00D554A0" w:rsidRPr="00D554A0" w:rsidRDefault="00D554A0" w:rsidP="00D554A0">
      <w:r w:rsidRPr="00D554A0">
        <w:rPr>
          <w:b/>
        </w:rPr>
        <w:t>Hiermit melde ich mich verbindlich an</w:t>
      </w:r>
    </w:p>
    <w:p w14:paraId="3C111651" w14:textId="77777777" w:rsidR="00D554A0" w:rsidRPr="00D554A0" w:rsidRDefault="00D554A0" w:rsidP="00D554A0">
      <w:r w:rsidRPr="00D554A0">
        <w:t>Berlin, den</w:t>
      </w:r>
    </w:p>
    <w:p w14:paraId="7692024E" w14:textId="77777777" w:rsidR="00D554A0" w:rsidRPr="00D554A0" w:rsidRDefault="00D554A0" w:rsidP="00D554A0"/>
    <w:p w14:paraId="5A6F6538" w14:textId="77777777" w:rsidR="00D554A0" w:rsidRPr="00D554A0" w:rsidRDefault="00D554A0" w:rsidP="00D554A0"/>
    <w:p w14:paraId="7E8AEAFC" w14:textId="77777777" w:rsidR="00D554A0" w:rsidRPr="00D554A0" w:rsidRDefault="00D554A0" w:rsidP="00D554A0">
      <w:r w:rsidRPr="00D554A0">
        <w:t>Unterschrift</w:t>
      </w:r>
    </w:p>
    <w:p w14:paraId="3265B6FD" w14:textId="77777777" w:rsidR="00D554A0" w:rsidRPr="00D554A0" w:rsidRDefault="00D554A0" w:rsidP="00D554A0"/>
    <w:p w14:paraId="0329E20E" w14:textId="77777777" w:rsidR="00D554A0" w:rsidRPr="00D554A0" w:rsidRDefault="00D554A0" w:rsidP="00D554A0">
      <w:pPr>
        <w:rPr>
          <w:b/>
          <w:bCs/>
        </w:rPr>
      </w:pPr>
      <w:r w:rsidRPr="00D554A0">
        <w:rPr>
          <w:b/>
          <w:bCs/>
        </w:rPr>
        <w:t xml:space="preserve">Bitte senden Sie folgende Unterlagen mit: </w:t>
      </w:r>
    </w:p>
    <w:p w14:paraId="78D1D3E7" w14:textId="77777777" w:rsidR="00D554A0" w:rsidRPr="00D554A0" w:rsidRDefault="00D554A0" w:rsidP="00D554A0">
      <w:pPr>
        <w:rPr>
          <w:bCs/>
        </w:rPr>
      </w:pPr>
      <w:r w:rsidRPr="00D554A0">
        <w:rPr>
          <w:bCs/>
        </w:rPr>
        <w:t xml:space="preserve">- einen tabellarischen Lebenslauf mit Foto, </w:t>
      </w:r>
    </w:p>
    <w:p w14:paraId="24BB3431" w14:textId="77777777" w:rsidR="00D554A0" w:rsidRPr="00D554A0" w:rsidRDefault="00D554A0" w:rsidP="00D554A0">
      <w:pPr>
        <w:rPr>
          <w:bCs/>
        </w:rPr>
      </w:pPr>
      <w:r w:rsidRPr="00D554A0">
        <w:rPr>
          <w:bCs/>
        </w:rPr>
        <w:t>- eine Kopie der Approbationsurkunde</w:t>
      </w:r>
    </w:p>
    <w:p w14:paraId="6469DAD1" w14:textId="2324B7DE" w:rsidR="00D554A0" w:rsidRDefault="00D554A0" w:rsidP="00D554A0">
      <w:pPr>
        <w:rPr>
          <w:bCs/>
        </w:rPr>
      </w:pPr>
      <w:r w:rsidRPr="00D554A0">
        <w:rPr>
          <w:bCs/>
        </w:rPr>
        <w:t>- ggf. eine Kopie der Facharzturkunde</w:t>
      </w:r>
      <w:bookmarkEnd w:id="0"/>
    </w:p>
    <w:p w14:paraId="52FDB86D" w14:textId="4B1DE36F" w:rsidR="003162BD" w:rsidRPr="003162BD" w:rsidRDefault="003162BD" w:rsidP="00D554A0">
      <w:pPr>
        <w:rPr>
          <w:bCs/>
          <w:sz w:val="32"/>
          <w:szCs w:val="32"/>
        </w:rPr>
      </w:pPr>
      <w:r w:rsidRPr="003162BD">
        <w:rPr>
          <w:bCs/>
          <w:sz w:val="32"/>
          <w:szCs w:val="32"/>
        </w:rPr>
        <w:lastRenderedPageBreak/>
        <w:t>Kontaktdaten:</w:t>
      </w:r>
    </w:p>
    <w:p w14:paraId="3B22FC3E" w14:textId="77777777" w:rsidR="003162BD" w:rsidRDefault="003162BD" w:rsidP="00D554A0">
      <w:pPr>
        <w:rPr>
          <w:bCs/>
        </w:rPr>
      </w:pPr>
    </w:p>
    <w:tbl>
      <w:tblPr>
        <w:tblW w:w="9720" w:type="dxa"/>
        <w:tblLayout w:type="fixed"/>
        <w:tblCellMar>
          <w:left w:w="0" w:type="dxa"/>
          <w:right w:w="0" w:type="dxa"/>
        </w:tblCellMar>
        <w:tblLook w:val="0000" w:firstRow="0" w:lastRow="0" w:firstColumn="0" w:lastColumn="0" w:noHBand="0" w:noVBand="0"/>
      </w:tblPr>
      <w:tblGrid>
        <w:gridCol w:w="1620"/>
        <w:gridCol w:w="3290"/>
        <w:gridCol w:w="1495"/>
        <w:gridCol w:w="3315"/>
      </w:tblGrid>
      <w:tr w:rsidR="003162BD" w:rsidRPr="003162BD" w14:paraId="1CCC2610" w14:textId="77777777" w:rsidTr="00130707">
        <w:trPr>
          <w:cantSplit/>
          <w:trHeight w:hRule="exact" w:val="737"/>
          <w:tblHeader/>
        </w:trPr>
        <w:tc>
          <w:tcPr>
            <w:tcW w:w="1620" w:type="dxa"/>
            <w:tcBorders>
              <w:top w:val="nil"/>
              <w:left w:val="nil"/>
              <w:bottom w:val="nil"/>
              <w:right w:val="nil"/>
            </w:tcBorders>
            <w:vAlign w:val="bottom"/>
          </w:tcPr>
          <w:p w14:paraId="3593D7D9" w14:textId="31B41604" w:rsidR="003162BD" w:rsidRPr="003162BD" w:rsidRDefault="003162BD" w:rsidP="00130707">
            <w:pPr>
              <w:spacing w:before="283" w:after="111" w:line="360" w:lineRule="auto"/>
              <w:rPr>
                <w:rFonts w:cstheme="minorHAnsi"/>
                <w:szCs w:val="22"/>
              </w:rPr>
            </w:pPr>
            <w:r w:rsidRPr="003162BD">
              <w:rPr>
                <w:rFonts w:cstheme="minorHAnsi"/>
                <w:szCs w:val="22"/>
              </w:rPr>
              <w:t>Name:</w:t>
            </w:r>
            <w:r w:rsidRPr="003162BD">
              <w:rPr>
                <w:rFonts w:cstheme="minorHAnsi"/>
                <w:szCs w:val="22"/>
              </w:rPr>
              <w:tab/>
            </w:r>
          </w:p>
        </w:tc>
        <w:tc>
          <w:tcPr>
            <w:tcW w:w="3290" w:type="dxa"/>
            <w:tcBorders>
              <w:top w:val="nil"/>
              <w:left w:val="nil"/>
              <w:bottom w:val="single" w:sz="2" w:space="0" w:color="000000"/>
              <w:right w:val="nil"/>
            </w:tcBorders>
            <w:vAlign w:val="bottom"/>
          </w:tcPr>
          <w:p w14:paraId="03CC7195" w14:textId="77777777" w:rsidR="003162BD" w:rsidRPr="003162BD" w:rsidRDefault="003162BD" w:rsidP="00130707">
            <w:pPr>
              <w:spacing w:before="283" w:after="111" w:line="360" w:lineRule="auto"/>
              <w:rPr>
                <w:rFonts w:cstheme="minorHAnsi"/>
                <w:szCs w:val="22"/>
              </w:rPr>
            </w:pPr>
          </w:p>
        </w:tc>
        <w:tc>
          <w:tcPr>
            <w:tcW w:w="1495" w:type="dxa"/>
            <w:tcBorders>
              <w:top w:val="nil"/>
              <w:left w:val="nil"/>
              <w:bottom w:val="nil"/>
              <w:right w:val="nil"/>
            </w:tcBorders>
            <w:vAlign w:val="bottom"/>
          </w:tcPr>
          <w:p w14:paraId="552E1B1F" w14:textId="77777777" w:rsidR="003162BD" w:rsidRPr="003162BD" w:rsidRDefault="003162BD" w:rsidP="00130707">
            <w:pPr>
              <w:spacing w:before="283" w:after="111" w:line="360" w:lineRule="auto"/>
              <w:rPr>
                <w:rFonts w:cstheme="minorHAnsi"/>
                <w:szCs w:val="22"/>
              </w:rPr>
            </w:pPr>
            <w:r w:rsidRPr="003162BD">
              <w:rPr>
                <w:rFonts w:cstheme="minorHAnsi"/>
                <w:szCs w:val="22"/>
              </w:rPr>
              <w:t>Vorname:</w:t>
            </w:r>
          </w:p>
        </w:tc>
        <w:tc>
          <w:tcPr>
            <w:tcW w:w="3315" w:type="dxa"/>
            <w:tcBorders>
              <w:top w:val="nil"/>
              <w:left w:val="nil"/>
              <w:bottom w:val="single" w:sz="2" w:space="0" w:color="000000"/>
              <w:right w:val="nil"/>
            </w:tcBorders>
            <w:vAlign w:val="bottom"/>
          </w:tcPr>
          <w:p w14:paraId="64D364BA" w14:textId="77777777" w:rsidR="003162BD" w:rsidRPr="003162BD" w:rsidRDefault="003162BD" w:rsidP="00130707">
            <w:pPr>
              <w:spacing w:before="283" w:after="111" w:line="360" w:lineRule="auto"/>
              <w:rPr>
                <w:rFonts w:cstheme="minorHAnsi"/>
                <w:szCs w:val="22"/>
              </w:rPr>
            </w:pPr>
          </w:p>
        </w:tc>
      </w:tr>
      <w:tr w:rsidR="003162BD" w:rsidRPr="003162BD" w14:paraId="31E7776F" w14:textId="77777777" w:rsidTr="00130707">
        <w:trPr>
          <w:cantSplit/>
          <w:trHeight w:hRule="exact" w:val="737"/>
        </w:trPr>
        <w:tc>
          <w:tcPr>
            <w:tcW w:w="1620" w:type="dxa"/>
            <w:tcBorders>
              <w:top w:val="nil"/>
              <w:left w:val="nil"/>
              <w:bottom w:val="nil"/>
              <w:right w:val="nil"/>
            </w:tcBorders>
            <w:vAlign w:val="bottom"/>
          </w:tcPr>
          <w:p w14:paraId="5EDCFC44" w14:textId="77777777" w:rsidR="003162BD" w:rsidRPr="003162BD" w:rsidRDefault="003162BD" w:rsidP="00130707">
            <w:pPr>
              <w:spacing w:before="283" w:after="111" w:line="360" w:lineRule="auto"/>
              <w:rPr>
                <w:rFonts w:cstheme="minorHAnsi"/>
                <w:szCs w:val="22"/>
              </w:rPr>
            </w:pPr>
            <w:r w:rsidRPr="003162BD">
              <w:rPr>
                <w:rFonts w:cstheme="minorHAnsi"/>
                <w:szCs w:val="22"/>
              </w:rPr>
              <w:t>Straße:</w:t>
            </w:r>
          </w:p>
        </w:tc>
        <w:tc>
          <w:tcPr>
            <w:tcW w:w="3290" w:type="dxa"/>
            <w:tcBorders>
              <w:top w:val="nil"/>
              <w:left w:val="nil"/>
              <w:bottom w:val="single" w:sz="2" w:space="0" w:color="000000"/>
              <w:right w:val="nil"/>
            </w:tcBorders>
            <w:vAlign w:val="bottom"/>
          </w:tcPr>
          <w:p w14:paraId="5EC6AF58" w14:textId="77777777" w:rsidR="003162BD" w:rsidRPr="003162BD" w:rsidRDefault="003162BD" w:rsidP="00130707">
            <w:pPr>
              <w:spacing w:before="283" w:after="111" w:line="360" w:lineRule="auto"/>
              <w:rPr>
                <w:rFonts w:cstheme="minorHAnsi"/>
                <w:szCs w:val="22"/>
              </w:rPr>
            </w:pPr>
          </w:p>
        </w:tc>
        <w:tc>
          <w:tcPr>
            <w:tcW w:w="1495" w:type="dxa"/>
            <w:tcBorders>
              <w:top w:val="nil"/>
              <w:left w:val="nil"/>
              <w:bottom w:val="nil"/>
              <w:right w:val="nil"/>
            </w:tcBorders>
            <w:vAlign w:val="bottom"/>
          </w:tcPr>
          <w:p w14:paraId="0741995D" w14:textId="77777777" w:rsidR="003162BD" w:rsidRPr="003162BD" w:rsidRDefault="003162BD" w:rsidP="00130707">
            <w:pPr>
              <w:spacing w:before="283" w:after="111" w:line="360" w:lineRule="auto"/>
              <w:rPr>
                <w:rFonts w:cstheme="minorHAnsi"/>
                <w:szCs w:val="22"/>
              </w:rPr>
            </w:pPr>
            <w:r w:rsidRPr="003162BD">
              <w:rPr>
                <w:rFonts w:cstheme="minorHAnsi"/>
                <w:szCs w:val="22"/>
              </w:rPr>
              <w:t>PLZ und Ort:</w:t>
            </w:r>
          </w:p>
        </w:tc>
        <w:tc>
          <w:tcPr>
            <w:tcW w:w="3315" w:type="dxa"/>
            <w:tcBorders>
              <w:top w:val="nil"/>
              <w:left w:val="nil"/>
              <w:bottom w:val="single" w:sz="2" w:space="0" w:color="000000"/>
              <w:right w:val="nil"/>
            </w:tcBorders>
            <w:vAlign w:val="bottom"/>
          </w:tcPr>
          <w:p w14:paraId="7AA548D1" w14:textId="77777777" w:rsidR="003162BD" w:rsidRPr="003162BD" w:rsidRDefault="003162BD" w:rsidP="00130707">
            <w:pPr>
              <w:spacing w:before="283" w:after="111" w:line="360" w:lineRule="auto"/>
              <w:rPr>
                <w:rFonts w:cstheme="minorHAnsi"/>
                <w:szCs w:val="22"/>
              </w:rPr>
            </w:pPr>
          </w:p>
        </w:tc>
      </w:tr>
      <w:tr w:rsidR="003162BD" w:rsidRPr="003162BD" w14:paraId="4A05B04B" w14:textId="77777777" w:rsidTr="00130707">
        <w:trPr>
          <w:cantSplit/>
          <w:trHeight w:hRule="exact" w:val="737"/>
        </w:trPr>
        <w:tc>
          <w:tcPr>
            <w:tcW w:w="1620" w:type="dxa"/>
            <w:tcBorders>
              <w:top w:val="nil"/>
              <w:left w:val="nil"/>
              <w:bottom w:val="nil"/>
              <w:right w:val="nil"/>
            </w:tcBorders>
            <w:vAlign w:val="bottom"/>
          </w:tcPr>
          <w:p w14:paraId="17DD9A65" w14:textId="77777777" w:rsidR="003162BD" w:rsidRPr="003162BD" w:rsidRDefault="003162BD" w:rsidP="00130707">
            <w:pPr>
              <w:spacing w:before="283" w:after="111" w:line="360" w:lineRule="auto"/>
              <w:rPr>
                <w:rFonts w:cstheme="minorHAnsi"/>
                <w:szCs w:val="22"/>
              </w:rPr>
            </w:pPr>
            <w:r w:rsidRPr="003162BD">
              <w:rPr>
                <w:rFonts w:cstheme="minorHAnsi"/>
                <w:szCs w:val="22"/>
              </w:rPr>
              <w:t>akad. Grad:</w:t>
            </w:r>
          </w:p>
        </w:tc>
        <w:tc>
          <w:tcPr>
            <w:tcW w:w="3290" w:type="dxa"/>
            <w:tcBorders>
              <w:top w:val="nil"/>
              <w:left w:val="nil"/>
              <w:bottom w:val="single" w:sz="2" w:space="0" w:color="000000"/>
              <w:right w:val="nil"/>
            </w:tcBorders>
            <w:vAlign w:val="bottom"/>
          </w:tcPr>
          <w:p w14:paraId="2B78C998" w14:textId="77777777" w:rsidR="003162BD" w:rsidRPr="003162BD" w:rsidRDefault="003162BD" w:rsidP="00130707">
            <w:pPr>
              <w:spacing w:before="283" w:after="111" w:line="360" w:lineRule="auto"/>
              <w:rPr>
                <w:rFonts w:cstheme="minorHAnsi"/>
                <w:szCs w:val="22"/>
              </w:rPr>
            </w:pPr>
          </w:p>
        </w:tc>
        <w:tc>
          <w:tcPr>
            <w:tcW w:w="1495" w:type="dxa"/>
            <w:tcBorders>
              <w:top w:val="nil"/>
              <w:left w:val="nil"/>
              <w:bottom w:val="nil"/>
              <w:right w:val="nil"/>
            </w:tcBorders>
            <w:vAlign w:val="bottom"/>
          </w:tcPr>
          <w:p w14:paraId="53DA88D6" w14:textId="77777777" w:rsidR="003162BD" w:rsidRPr="003162BD" w:rsidRDefault="003162BD" w:rsidP="00130707">
            <w:pPr>
              <w:spacing w:before="283" w:after="111" w:line="360" w:lineRule="auto"/>
              <w:rPr>
                <w:rFonts w:cstheme="minorHAnsi"/>
                <w:szCs w:val="22"/>
              </w:rPr>
            </w:pPr>
            <w:r w:rsidRPr="003162BD">
              <w:rPr>
                <w:rFonts w:cstheme="minorHAnsi"/>
                <w:szCs w:val="22"/>
              </w:rPr>
              <w:t>Handy:</w:t>
            </w:r>
          </w:p>
        </w:tc>
        <w:tc>
          <w:tcPr>
            <w:tcW w:w="3315" w:type="dxa"/>
            <w:tcBorders>
              <w:top w:val="nil"/>
              <w:left w:val="nil"/>
              <w:bottom w:val="single" w:sz="2" w:space="0" w:color="000000"/>
              <w:right w:val="nil"/>
            </w:tcBorders>
            <w:vAlign w:val="bottom"/>
          </w:tcPr>
          <w:p w14:paraId="01C05190" w14:textId="77777777" w:rsidR="003162BD" w:rsidRPr="003162BD" w:rsidRDefault="003162BD" w:rsidP="00130707">
            <w:pPr>
              <w:spacing w:before="283" w:after="111" w:line="360" w:lineRule="auto"/>
              <w:rPr>
                <w:rFonts w:cstheme="minorHAnsi"/>
                <w:szCs w:val="22"/>
              </w:rPr>
            </w:pPr>
          </w:p>
        </w:tc>
      </w:tr>
      <w:tr w:rsidR="003162BD" w:rsidRPr="003162BD" w14:paraId="3D412C07" w14:textId="77777777" w:rsidTr="00130707">
        <w:trPr>
          <w:cantSplit/>
          <w:trHeight w:hRule="exact" w:val="737"/>
        </w:trPr>
        <w:tc>
          <w:tcPr>
            <w:tcW w:w="1620" w:type="dxa"/>
            <w:tcBorders>
              <w:top w:val="nil"/>
              <w:left w:val="nil"/>
              <w:bottom w:val="nil"/>
              <w:right w:val="nil"/>
            </w:tcBorders>
            <w:vAlign w:val="bottom"/>
          </w:tcPr>
          <w:p w14:paraId="574902D1" w14:textId="77777777" w:rsidR="003162BD" w:rsidRPr="003162BD" w:rsidRDefault="003162BD" w:rsidP="00130707">
            <w:pPr>
              <w:spacing w:before="283" w:after="111" w:line="360" w:lineRule="auto"/>
              <w:rPr>
                <w:rFonts w:cstheme="minorHAnsi"/>
                <w:szCs w:val="22"/>
              </w:rPr>
            </w:pPr>
            <w:r w:rsidRPr="003162BD">
              <w:rPr>
                <w:rFonts w:cstheme="minorHAnsi"/>
                <w:szCs w:val="22"/>
              </w:rPr>
              <w:t>Tel. priv.:</w:t>
            </w:r>
          </w:p>
        </w:tc>
        <w:tc>
          <w:tcPr>
            <w:tcW w:w="3290" w:type="dxa"/>
            <w:tcBorders>
              <w:top w:val="nil"/>
              <w:left w:val="nil"/>
              <w:bottom w:val="single" w:sz="2" w:space="0" w:color="000000"/>
              <w:right w:val="nil"/>
            </w:tcBorders>
            <w:vAlign w:val="bottom"/>
          </w:tcPr>
          <w:p w14:paraId="26FDE70A" w14:textId="77777777" w:rsidR="003162BD" w:rsidRPr="003162BD" w:rsidRDefault="003162BD" w:rsidP="00130707">
            <w:pPr>
              <w:spacing w:before="283" w:after="111" w:line="360" w:lineRule="auto"/>
              <w:rPr>
                <w:rFonts w:cstheme="minorHAnsi"/>
                <w:szCs w:val="22"/>
              </w:rPr>
            </w:pPr>
          </w:p>
        </w:tc>
        <w:tc>
          <w:tcPr>
            <w:tcW w:w="1495" w:type="dxa"/>
            <w:tcBorders>
              <w:top w:val="nil"/>
              <w:left w:val="nil"/>
              <w:bottom w:val="nil"/>
              <w:right w:val="nil"/>
            </w:tcBorders>
            <w:vAlign w:val="bottom"/>
          </w:tcPr>
          <w:p w14:paraId="75953FAC" w14:textId="77777777" w:rsidR="003162BD" w:rsidRPr="003162BD" w:rsidRDefault="003162BD" w:rsidP="00130707">
            <w:pPr>
              <w:spacing w:before="283" w:after="111" w:line="360" w:lineRule="auto"/>
              <w:rPr>
                <w:rFonts w:cstheme="minorHAnsi"/>
                <w:szCs w:val="22"/>
              </w:rPr>
            </w:pPr>
            <w:r w:rsidRPr="003162BD">
              <w:rPr>
                <w:rFonts w:cstheme="minorHAnsi"/>
                <w:szCs w:val="22"/>
              </w:rPr>
              <w:t>Tel. dienstl.:</w:t>
            </w:r>
          </w:p>
        </w:tc>
        <w:tc>
          <w:tcPr>
            <w:tcW w:w="3315" w:type="dxa"/>
            <w:tcBorders>
              <w:top w:val="nil"/>
              <w:left w:val="nil"/>
              <w:bottom w:val="single" w:sz="2" w:space="0" w:color="000000"/>
              <w:right w:val="nil"/>
            </w:tcBorders>
            <w:vAlign w:val="bottom"/>
          </w:tcPr>
          <w:p w14:paraId="79B8AFE7" w14:textId="77777777" w:rsidR="003162BD" w:rsidRPr="003162BD" w:rsidRDefault="003162BD" w:rsidP="00130707">
            <w:pPr>
              <w:spacing w:before="283" w:after="111" w:line="360" w:lineRule="auto"/>
              <w:rPr>
                <w:rFonts w:cstheme="minorHAnsi"/>
                <w:szCs w:val="22"/>
              </w:rPr>
            </w:pPr>
          </w:p>
        </w:tc>
      </w:tr>
      <w:tr w:rsidR="003162BD" w:rsidRPr="003162BD" w14:paraId="00524470" w14:textId="77777777" w:rsidTr="00130707">
        <w:trPr>
          <w:cantSplit/>
          <w:trHeight w:hRule="exact" w:val="737"/>
        </w:trPr>
        <w:tc>
          <w:tcPr>
            <w:tcW w:w="1620" w:type="dxa"/>
            <w:tcBorders>
              <w:top w:val="nil"/>
              <w:left w:val="nil"/>
              <w:bottom w:val="nil"/>
              <w:right w:val="nil"/>
            </w:tcBorders>
            <w:vAlign w:val="bottom"/>
          </w:tcPr>
          <w:p w14:paraId="0842CCCE" w14:textId="77777777" w:rsidR="003162BD" w:rsidRPr="003162BD" w:rsidRDefault="003162BD" w:rsidP="00130707">
            <w:pPr>
              <w:spacing w:before="283" w:after="111" w:line="360" w:lineRule="auto"/>
              <w:rPr>
                <w:rFonts w:cstheme="minorHAnsi"/>
                <w:szCs w:val="22"/>
              </w:rPr>
            </w:pPr>
            <w:r w:rsidRPr="003162BD">
              <w:rPr>
                <w:rFonts w:cstheme="minorHAnsi"/>
                <w:szCs w:val="22"/>
              </w:rPr>
              <w:t>geb. am:</w:t>
            </w:r>
          </w:p>
        </w:tc>
        <w:tc>
          <w:tcPr>
            <w:tcW w:w="3290" w:type="dxa"/>
            <w:tcBorders>
              <w:top w:val="nil"/>
              <w:left w:val="nil"/>
              <w:bottom w:val="single" w:sz="2" w:space="0" w:color="000000"/>
              <w:right w:val="nil"/>
            </w:tcBorders>
            <w:vAlign w:val="bottom"/>
          </w:tcPr>
          <w:p w14:paraId="05B7C086" w14:textId="77777777" w:rsidR="003162BD" w:rsidRPr="003162BD" w:rsidRDefault="003162BD" w:rsidP="00130707">
            <w:pPr>
              <w:spacing w:before="283" w:after="111" w:line="360" w:lineRule="auto"/>
              <w:rPr>
                <w:rFonts w:cstheme="minorHAnsi"/>
                <w:szCs w:val="22"/>
              </w:rPr>
            </w:pPr>
          </w:p>
        </w:tc>
        <w:tc>
          <w:tcPr>
            <w:tcW w:w="1495" w:type="dxa"/>
            <w:tcBorders>
              <w:top w:val="nil"/>
              <w:left w:val="nil"/>
              <w:right w:val="nil"/>
            </w:tcBorders>
            <w:vAlign w:val="bottom"/>
          </w:tcPr>
          <w:p w14:paraId="7561854E" w14:textId="77777777" w:rsidR="003162BD" w:rsidRPr="003162BD" w:rsidRDefault="003162BD" w:rsidP="00130707">
            <w:pPr>
              <w:spacing w:before="283" w:after="111" w:line="360" w:lineRule="auto"/>
              <w:rPr>
                <w:rFonts w:cstheme="minorHAnsi"/>
                <w:szCs w:val="22"/>
              </w:rPr>
            </w:pPr>
            <w:r w:rsidRPr="003162BD">
              <w:rPr>
                <w:rFonts w:cstheme="minorHAnsi"/>
                <w:szCs w:val="22"/>
              </w:rPr>
              <w:t>in:</w:t>
            </w:r>
          </w:p>
        </w:tc>
        <w:tc>
          <w:tcPr>
            <w:tcW w:w="3315" w:type="dxa"/>
            <w:tcBorders>
              <w:top w:val="nil"/>
              <w:left w:val="nil"/>
              <w:bottom w:val="single" w:sz="2" w:space="0" w:color="000000"/>
              <w:right w:val="nil"/>
            </w:tcBorders>
            <w:vAlign w:val="bottom"/>
          </w:tcPr>
          <w:p w14:paraId="3943FD1E" w14:textId="77777777" w:rsidR="003162BD" w:rsidRPr="003162BD" w:rsidRDefault="003162BD" w:rsidP="00130707">
            <w:pPr>
              <w:spacing w:before="283" w:after="111" w:line="360" w:lineRule="auto"/>
              <w:rPr>
                <w:rFonts w:cstheme="minorHAnsi"/>
                <w:szCs w:val="22"/>
              </w:rPr>
            </w:pPr>
          </w:p>
        </w:tc>
      </w:tr>
      <w:tr w:rsidR="003162BD" w:rsidRPr="003162BD" w14:paraId="0EB6DA83" w14:textId="77777777" w:rsidTr="00130707">
        <w:trPr>
          <w:cantSplit/>
          <w:trHeight w:hRule="exact" w:val="737"/>
        </w:trPr>
        <w:tc>
          <w:tcPr>
            <w:tcW w:w="1620" w:type="dxa"/>
            <w:tcBorders>
              <w:top w:val="nil"/>
              <w:left w:val="nil"/>
              <w:right w:val="nil"/>
            </w:tcBorders>
            <w:vAlign w:val="bottom"/>
          </w:tcPr>
          <w:p w14:paraId="6F183CAC" w14:textId="77777777" w:rsidR="003162BD" w:rsidRPr="003162BD" w:rsidRDefault="003162BD" w:rsidP="00130707">
            <w:pPr>
              <w:spacing w:before="283" w:after="111" w:line="360" w:lineRule="auto"/>
              <w:rPr>
                <w:rFonts w:cstheme="minorHAnsi"/>
                <w:szCs w:val="22"/>
              </w:rPr>
            </w:pPr>
            <w:r w:rsidRPr="003162BD">
              <w:rPr>
                <w:rFonts w:cstheme="minorHAnsi"/>
                <w:szCs w:val="22"/>
              </w:rPr>
              <w:t>WB-Befugte(r)</w:t>
            </w:r>
          </w:p>
        </w:tc>
        <w:tc>
          <w:tcPr>
            <w:tcW w:w="3290" w:type="dxa"/>
            <w:tcBorders>
              <w:top w:val="single" w:sz="2" w:space="0" w:color="000000"/>
              <w:left w:val="nil"/>
              <w:bottom w:val="single" w:sz="4" w:space="0" w:color="auto"/>
              <w:right w:val="nil"/>
            </w:tcBorders>
            <w:vAlign w:val="bottom"/>
          </w:tcPr>
          <w:p w14:paraId="0FDC9756" w14:textId="77777777" w:rsidR="003162BD" w:rsidRPr="003162BD" w:rsidRDefault="003162BD" w:rsidP="00130707">
            <w:pPr>
              <w:spacing w:before="283" w:after="111" w:line="360" w:lineRule="auto"/>
              <w:rPr>
                <w:rFonts w:cstheme="minorHAnsi"/>
                <w:szCs w:val="22"/>
              </w:rPr>
            </w:pPr>
          </w:p>
        </w:tc>
        <w:tc>
          <w:tcPr>
            <w:tcW w:w="1495" w:type="dxa"/>
            <w:tcBorders>
              <w:top w:val="nil"/>
              <w:left w:val="nil"/>
              <w:right w:val="nil"/>
            </w:tcBorders>
            <w:vAlign w:val="bottom"/>
          </w:tcPr>
          <w:p w14:paraId="1CA6820E" w14:textId="77777777" w:rsidR="003162BD" w:rsidRPr="003162BD" w:rsidRDefault="003162BD" w:rsidP="00130707">
            <w:pPr>
              <w:spacing w:before="283" w:after="111" w:line="360" w:lineRule="auto"/>
              <w:rPr>
                <w:rFonts w:cstheme="minorHAnsi"/>
                <w:szCs w:val="22"/>
              </w:rPr>
            </w:pPr>
            <w:r w:rsidRPr="003162BD">
              <w:rPr>
                <w:rFonts w:cstheme="minorHAnsi"/>
                <w:szCs w:val="22"/>
              </w:rPr>
              <w:t>E-Mail:</w:t>
            </w:r>
          </w:p>
        </w:tc>
        <w:tc>
          <w:tcPr>
            <w:tcW w:w="3315" w:type="dxa"/>
            <w:tcBorders>
              <w:top w:val="single" w:sz="2" w:space="0" w:color="000000"/>
              <w:left w:val="nil"/>
              <w:bottom w:val="single" w:sz="4" w:space="0" w:color="auto"/>
              <w:right w:val="nil"/>
            </w:tcBorders>
            <w:vAlign w:val="bottom"/>
          </w:tcPr>
          <w:p w14:paraId="3AD81553" w14:textId="77777777" w:rsidR="003162BD" w:rsidRPr="003162BD" w:rsidRDefault="003162BD" w:rsidP="00130707">
            <w:pPr>
              <w:spacing w:before="283" w:after="111" w:line="360" w:lineRule="auto"/>
              <w:rPr>
                <w:rFonts w:cstheme="minorHAnsi"/>
                <w:szCs w:val="24"/>
              </w:rPr>
            </w:pPr>
          </w:p>
        </w:tc>
      </w:tr>
      <w:tr w:rsidR="003162BD" w:rsidRPr="003162BD" w14:paraId="38BD44E3" w14:textId="77777777" w:rsidTr="00130707">
        <w:trPr>
          <w:cantSplit/>
          <w:trHeight w:hRule="exact" w:val="737"/>
        </w:trPr>
        <w:tc>
          <w:tcPr>
            <w:tcW w:w="4910" w:type="dxa"/>
            <w:gridSpan w:val="2"/>
            <w:tcBorders>
              <w:top w:val="nil"/>
              <w:left w:val="nil"/>
              <w:bottom w:val="single" w:sz="4" w:space="0" w:color="auto"/>
              <w:right w:val="nil"/>
            </w:tcBorders>
            <w:vAlign w:val="bottom"/>
          </w:tcPr>
          <w:p w14:paraId="17E98066" w14:textId="77777777" w:rsidR="003162BD" w:rsidRPr="003162BD" w:rsidRDefault="003162BD" w:rsidP="00130707">
            <w:pPr>
              <w:spacing w:before="283" w:after="111" w:line="360" w:lineRule="auto"/>
              <w:rPr>
                <w:rFonts w:cstheme="minorHAnsi"/>
                <w:szCs w:val="24"/>
              </w:rPr>
            </w:pPr>
            <w:r w:rsidRPr="003162BD">
              <w:rPr>
                <w:rFonts w:cstheme="minorHAnsi"/>
                <w:szCs w:val="22"/>
              </w:rPr>
              <w:t xml:space="preserve">Klinik/ Tätigkeitsort: </w:t>
            </w:r>
          </w:p>
        </w:tc>
        <w:tc>
          <w:tcPr>
            <w:tcW w:w="1495" w:type="dxa"/>
            <w:tcBorders>
              <w:left w:val="nil"/>
              <w:bottom w:val="single" w:sz="4" w:space="0" w:color="auto"/>
              <w:right w:val="nil"/>
            </w:tcBorders>
            <w:vAlign w:val="bottom"/>
          </w:tcPr>
          <w:p w14:paraId="73EF945B" w14:textId="77777777" w:rsidR="003162BD" w:rsidRPr="003162BD" w:rsidRDefault="003162BD" w:rsidP="00130707">
            <w:pPr>
              <w:spacing w:before="283" w:after="111" w:line="360" w:lineRule="auto"/>
              <w:rPr>
                <w:rFonts w:cstheme="minorHAnsi"/>
                <w:szCs w:val="24"/>
              </w:rPr>
            </w:pPr>
          </w:p>
        </w:tc>
        <w:tc>
          <w:tcPr>
            <w:tcW w:w="3315" w:type="dxa"/>
            <w:tcBorders>
              <w:top w:val="single" w:sz="4" w:space="0" w:color="auto"/>
              <w:left w:val="nil"/>
              <w:bottom w:val="single" w:sz="4" w:space="0" w:color="auto"/>
              <w:right w:val="nil"/>
            </w:tcBorders>
            <w:vAlign w:val="bottom"/>
          </w:tcPr>
          <w:p w14:paraId="491B55F4" w14:textId="77777777" w:rsidR="003162BD" w:rsidRPr="003162BD" w:rsidRDefault="003162BD" w:rsidP="00130707">
            <w:pPr>
              <w:spacing w:before="283" w:after="111" w:line="360" w:lineRule="auto"/>
              <w:rPr>
                <w:rFonts w:cstheme="minorHAnsi"/>
                <w:szCs w:val="24"/>
              </w:rPr>
            </w:pPr>
          </w:p>
        </w:tc>
      </w:tr>
    </w:tbl>
    <w:p w14:paraId="4A18D443" w14:textId="77777777" w:rsidR="003162BD" w:rsidRPr="00D554A0" w:rsidRDefault="003162BD" w:rsidP="00062182"/>
    <w:sectPr w:rsidR="003162BD" w:rsidRPr="00D554A0" w:rsidSect="00B93653">
      <w:headerReference w:type="default" r:id="rId9"/>
      <w:footerReference w:type="default" r:id="rId10"/>
      <w:headerReference w:type="first" r:id="rId11"/>
      <w:footerReference w:type="first" r:id="rId12"/>
      <w:pgSz w:w="11906" w:h="16838"/>
      <w:pgMar w:top="2948" w:right="1134" w:bottom="1418" w:left="1418" w:header="170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79663" w14:textId="77777777" w:rsidR="001D13E6" w:rsidRDefault="001D13E6" w:rsidP="000C31FD">
      <w:r>
        <w:separator/>
      </w:r>
    </w:p>
  </w:endnote>
  <w:endnote w:type="continuationSeparator" w:id="0">
    <w:p w14:paraId="722AA1D1" w14:textId="77777777" w:rsidR="001D13E6" w:rsidRDefault="001D13E6" w:rsidP="000C3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Überschriften">
    <w:altName w:val="Times New Roman"/>
    <w:charset w:val="00"/>
    <w:family w:val="roman"/>
    <w:pitch w:val="default"/>
  </w:font>
  <w:font w:name="Inter Light">
    <w:charset w:val="00"/>
    <w:family w:val="auto"/>
    <w:pitch w:val="variable"/>
    <w:sig w:usb0="E00002FF" w:usb1="1200A1FF" w:usb2="00000001" w:usb3="00000000" w:csb0="0000019F" w:csb1="00000000"/>
  </w:font>
  <w:font w:name="Inter Medium">
    <w:altName w:val="Calibri"/>
    <w:charset w:val="00"/>
    <w:family w:val="auto"/>
    <w:pitch w:val="variable"/>
    <w:sig w:usb0="E00002FF" w:usb1="1200A1FF" w:usb2="00000001" w:usb3="00000000" w:csb0="0000019F" w:csb1="00000000"/>
  </w:font>
  <w:font w:name="BaiJamjuree-Medium">
    <w:altName w:val="Calibri"/>
    <w:charset w:val="4D"/>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Fet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13" w:type="dxa"/>
      <w:tblLayout w:type="fixed"/>
      <w:tblCellMar>
        <w:left w:w="0" w:type="dxa"/>
        <w:right w:w="0" w:type="dxa"/>
      </w:tblCellMar>
      <w:tblLook w:val="04A0" w:firstRow="1" w:lastRow="0" w:firstColumn="1" w:lastColumn="0" w:noHBand="0" w:noVBand="1"/>
    </w:tblPr>
    <w:tblGrid>
      <w:gridCol w:w="2584"/>
      <w:gridCol w:w="2583"/>
      <w:gridCol w:w="2583"/>
      <w:gridCol w:w="2663"/>
    </w:tblGrid>
    <w:tr w:rsidR="0022316C" w14:paraId="4FEB3F04" w14:textId="77777777" w:rsidTr="00313F70">
      <w:trPr>
        <w:trHeight w:val="268"/>
      </w:trPr>
      <w:tc>
        <w:tcPr>
          <w:tcW w:w="2268" w:type="dxa"/>
        </w:tcPr>
        <w:p w14:paraId="3ED1B5FC" w14:textId="77777777" w:rsidR="0022316C" w:rsidRPr="002B6B1B" w:rsidRDefault="0022316C" w:rsidP="0022316C">
          <w:pPr>
            <w:pStyle w:val="Fuzeile"/>
          </w:pPr>
        </w:p>
      </w:tc>
      <w:tc>
        <w:tcPr>
          <w:tcW w:w="2268" w:type="dxa"/>
        </w:tcPr>
        <w:p w14:paraId="0E3F6B80" w14:textId="77777777" w:rsidR="0022316C" w:rsidRPr="002B6B1B" w:rsidRDefault="0022316C" w:rsidP="0022316C">
          <w:pPr>
            <w:pStyle w:val="Fuzeile"/>
          </w:pPr>
        </w:p>
      </w:tc>
      <w:tc>
        <w:tcPr>
          <w:tcW w:w="2268" w:type="dxa"/>
        </w:tcPr>
        <w:p w14:paraId="320BD701" w14:textId="77777777" w:rsidR="0022316C" w:rsidRPr="002B6B1B" w:rsidRDefault="0022316C" w:rsidP="0022316C">
          <w:pPr>
            <w:pStyle w:val="Fuzeile"/>
          </w:pPr>
        </w:p>
      </w:tc>
      <w:tc>
        <w:tcPr>
          <w:tcW w:w="2338" w:type="dxa"/>
        </w:tcPr>
        <w:p w14:paraId="0B442279" w14:textId="77777777" w:rsidR="0022316C" w:rsidRPr="002B6B1B" w:rsidRDefault="0022316C" w:rsidP="00E144AC">
          <w:pPr>
            <w:pStyle w:val="Fuzeile"/>
            <w:jc w:val="left"/>
          </w:pPr>
          <w:r w:rsidRPr="00E144AC">
            <w:rPr>
              <w:noProof/>
            </w:rPr>
            <mc:AlternateContent>
              <mc:Choice Requires="wps">
                <w:drawing>
                  <wp:anchor distT="0" distB="0" distL="114300" distR="114300" simplePos="0" relativeHeight="251691008" behindDoc="0" locked="0" layoutInCell="1" allowOverlap="1" wp14:anchorId="7E569ABE" wp14:editId="5B7B6322">
                    <wp:simplePos x="0" y="0"/>
                    <wp:positionH relativeFrom="column">
                      <wp:posOffset>6820535</wp:posOffset>
                    </wp:positionH>
                    <wp:positionV relativeFrom="paragraph">
                      <wp:posOffset>9408160</wp:posOffset>
                    </wp:positionV>
                    <wp:extent cx="716692" cy="584886"/>
                    <wp:effectExtent l="0" t="0" r="7620" b="12065"/>
                    <wp:wrapNone/>
                    <wp:docPr id="3" name="Rechteck 3"/>
                    <wp:cNvGraphicFramePr/>
                    <a:graphic xmlns:a="http://schemas.openxmlformats.org/drawingml/2006/main">
                      <a:graphicData uri="http://schemas.microsoft.com/office/word/2010/wordprocessingShape">
                        <wps:wsp>
                          <wps:cNvSpPr/>
                          <wps:spPr>
                            <a:xfrm>
                              <a:off x="0" y="0"/>
                              <a:ext cx="716692" cy="58488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A78181" id="Rechteck 3" o:spid="_x0000_s1026" style="position:absolute;margin-left:537.05pt;margin-top:740.8pt;width:56.45pt;height:46.0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" fillcolor="#649bf7 [3204]" strokecolor="#0842a4 [1604]" strokeweight="1pt"/>
                </w:pict>
              </mc:Fallback>
            </mc:AlternateContent>
          </w:r>
          <w:r w:rsidRPr="00E144AC">
            <w:t xml:space="preserve">Seite </w:t>
          </w:r>
          <w:r w:rsidRPr="00E144AC">
            <w:fldChar w:fldCharType="begin"/>
          </w:r>
          <w:r w:rsidRPr="00E144AC">
            <w:instrText xml:space="preserve"> PAGE  \* MERGEFORMAT </w:instrText>
          </w:r>
          <w:r w:rsidRPr="00E144AC">
            <w:fldChar w:fldCharType="separate"/>
          </w:r>
          <w:r w:rsidRPr="00E144AC">
            <w:t>1</w:t>
          </w:r>
          <w:r w:rsidRPr="00E144AC">
            <w:fldChar w:fldCharType="end"/>
          </w:r>
          <w:r w:rsidRPr="00E144AC">
            <w:t xml:space="preserve"> von </w:t>
          </w:r>
          <w:fldSimple w:instr=" NUMPAGES  \* MERGEFORMAT ">
            <w:r w:rsidRPr="00E144AC">
              <w:t>2</w:t>
            </w:r>
          </w:fldSimple>
        </w:p>
      </w:tc>
    </w:tr>
  </w:tbl>
  <w:p w14:paraId="0EDD6C19" w14:textId="77777777" w:rsidR="00E72640" w:rsidRPr="00285DBC" w:rsidRDefault="00E72640" w:rsidP="00285DBC">
    <w:pPr>
      <w:tabs>
        <w:tab w:val="left" w:pos="340"/>
      </w:tabs>
      <w:autoSpaceDE w:val="0"/>
      <w:autoSpaceDN w:val="0"/>
      <w:adjustRightInd w:val="0"/>
      <w:spacing w:line="160" w:lineRule="atLeast"/>
      <w:textAlignment w:val="center"/>
      <w:rPr>
        <w:rFonts w:cs="Inter Light"/>
        <w:color w:val="000000"/>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33" w:type="dxa"/>
      <w:tblLayout w:type="fixed"/>
      <w:tblCellMar>
        <w:left w:w="0" w:type="dxa"/>
        <w:right w:w="0" w:type="dxa"/>
      </w:tblCellMar>
      <w:tblLook w:val="04A0" w:firstRow="1" w:lastRow="0" w:firstColumn="1" w:lastColumn="0" w:noHBand="0" w:noVBand="1"/>
    </w:tblPr>
    <w:tblGrid>
      <w:gridCol w:w="2582"/>
      <w:gridCol w:w="2583"/>
      <w:gridCol w:w="2583"/>
      <w:gridCol w:w="2685"/>
    </w:tblGrid>
    <w:tr w:rsidR="000E3022" w:rsidRPr="00134A89" w14:paraId="75481E3A" w14:textId="77777777" w:rsidTr="0098200E">
      <w:trPr>
        <w:trHeight w:val="268"/>
      </w:trPr>
      <w:tc>
        <w:tcPr>
          <w:tcW w:w="2582" w:type="dxa"/>
        </w:tcPr>
        <w:p w14:paraId="5074BF4E" w14:textId="77777777" w:rsidR="000E3022" w:rsidRPr="00875998" w:rsidRDefault="000E3022" w:rsidP="0044539F">
          <w:pPr>
            <w:pStyle w:val="Fuzeile"/>
            <w:jc w:val="left"/>
            <w:rPr>
              <w:b/>
              <w:bCs/>
            </w:rPr>
          </w:pPr>
          <w:r w:rsidRPr="00875998">
            <w:rPr>
              <w:b/>
              <w:bCs/>
            </w:rPr>
            <w:t>Sitz der Gesellschaft Berlin</w:t>
          </w:r>
        </w:p>
        <w:p w14:paraId="29DBFA5D" w14:textId="77777777" w:rsidR="000E3022" w:rsidRPr="00134A89" w:rsidRDefault="000E3022" w:rsidP="0044539F">
          <w:pPr>
            <w:pStyle w:val="Fuzeile"/>
            <w:jc w:val="left"/>
          </w:pPr>
          <w:r w:rsidRPr="00134A89">
            <w:t>AG Berlin-Charlottenburg</w:t>
          </w:r>
        </w:p>
        <w:p w14:paraId="77209241" w14:textId="77777777" w:rsidR="000E3022" w:rsidRPr="00134A89" w:rsidRDefault="000E3022" w:rsidP="0044539F">
          <w:pPr>
            <w:pStyle w:val="Fuzeile"/>
            <w:jc w:val="left"/>
          </w:pPr>
          <w:r w:rsidRPr="00134A89">
            <w:t>HRB 98942B</w:t>
          </w:r>
        </w:p>
      </w:tc>
      <w:tc>
        <w:tcPr>
          <w:tcW w:w="2583" w:type="dxa"/>
        </w:tcPr>
        <w:p w14:paraId="3797CAF7" w14:textId="1B60A161" w:rsidR="000E3022" w:rsidRPr="00875998" w:rsidRDefault="00A97177" w:rsidP="0044539F">
          <w:pPr>
            <w:pStyle w:val="Fuzeile"/>
            <w:jc w:val="left"/>
            <w:rPr>
              <w:b/>
              <w:bCs/>
            </w:rPr>
          </w:pPr>
          <w:r>
            <w:rPr>
              <w:b/>
              <w:bCs/>
            </w:rPr>
            <w:t>Geschäftsführung</w:t>
          </w:r>
        </w:p>
        <w:p w14:paraId="5552293D" w14:textId="77777777" w:rsidR="000E3022" w:rsidRPr="00134A89" w:rsidRDefault="000E3022" w:rsidP="0044539F">
          <w:pPr>
            <w:pStyle w:val="Fuzeile"/>
            <w:jc w:val="left"/>
          </w:pPr>
          <w:r w:rsidRPr="00134A89">
            <w:t>Ingo Hilsberg</w:t>
          </w:r>
        </w:p>
        <w:p w14:paraId="4C04FC40" w14:textId="77777777" w:rsidR="00951C54" w:rsidRPr="00134A89" w:rsidRDefault="00951C54" w:rsidP="00E66029">
          <w:pPr>
            <w:pStyle w:val="Fuzeile"/>
            <w:rPr>
              <w:rFonts w:cstheme="minorHAnsi"/>
            </w:rPr>
          </w:pPr>
        </w:p>
      </w:tc>
      <w:tc>
        <w:tcPr>
          <w:tcW w:w="2583" w:type="dxa"/>
        </w:tcPr>
        <w:p w14:paraId="764DFD16" w14:textId="77777777" w:rsidR="000E3022" w:rsidRPr="00875998" w:rsidRDefault="00180B25" w:rsidP="0044539F">
          <w:pPr>
            <w:pStyle w:val="Fuzeile"/>
            <w:jc w:val="left"/>
            <w:rPr>
              <w:b/>
              <w:bCs/>
            </w:rPr>
          </w:pPr>
          <w:r>
            <w:rPr>
              <w:b/>
              <w:bCs/>
            </w:rPr>
            <w:t>Deutsche Bank</w:t>
          </w:r>
        </w:p>
        <w:p w14:paraId="28F32D07" w14:textId="77777777" w:rsidR="000E3022" w:rsidRPr="00134A89" w:rsidRDefault="000E3022" w:rsidP="0044539F">
          <w:pPr>
            <w:pStyle w:val="Fuzeile"/>
            <w:jc w:val="left"/>
          </w:pPr>
          <w:r w:rsidRPr="00134A89">
            <w:t xml:space="preserve">IBAN </w:t>
          </w:r>
          <w:r w:rsidR="00C0603F">
            <w:t>DE77 1007 0000 0097 1978 00</w:t>
          </w:r>
        </w:p>
        <w:p w14:paraId="14133F16" w14:textId="77777777" w:rsidR="000E3022" w:rsidRPr="00875998" w:rsidRDefault="000E3022" w:rsidP="0044539F">
          <w:pPr>
            <w:pStyle w:val="Fuzeile"/>
            <w:jc w:val="left"/>
          </w:pPr>
          <w:r w:rsidRPr="00875998">
            <w:t xml:space="preserve">BIC </w:t>
          </w:r>
          <w:r w:rsidR="00C0603F">
            <w:t>DEUTDEBBXXX</w:t>
          </w:r>
        </w:p>
      </w:tc>
      <w:tc>
        <w:tcPr>
          <w:tcW w:w="2685" w:type="dxa"/>
        </w:tcPr>
        <w:p w14:paraId="4167E4CA" w14:textId="77777777" w:rsidR="000E3022" w:rsidRPr="00134A89" w:rsidRDefault="000E3022" w:rsidP="008356A8">
          <w:pPr>
            <w:pStyle w:val="Fuzeile"/>
            <w:jc w:val="left"/>
          </w:pPr>
          <w:r w:rsidRPr="00134A89">
            <w:rPr>
              <w:noProof/>
            </w:rPr>
            <mc:AlternateContent>
              <mc:Choice Requires="wps">
                <w:drawing>
                  <wp:anchor distT="0" distB="0" distL="114300" distR="114300" simplePos="0" relativeHeight="251675648" behindDoc="0" locked="0" layoutInCell="1" allowOverlap="1" wp14:anchorId="09ACC274" wp14:editId="43AC9370">
                    <wp:simplePos x="0" y="0"/>
                    <wp:positionH relativeFrom="column">
                      <wp:posOffset>6820535</wp:posOffset>
                    </wp:positionH>
                    <wp:positionV relativeFrom="paragraph">
                      <wp:posOffset>9408160</wp:posOffset>
                    </wp:positionV>
                    <wp:extent cx="716692" cy="584886"/>
                    <wp:effectExtent l="0" t="0" r="7620" b="12065"/>
                    <wp:wrapNone/>
                    <wp:docPr id="6" name="Rechteck 6"/>
                    <wp:cNvGraphicFramePr/>
                    <a:graphic xmlns:a="http://schemas.openxmlformats.org/drawingml/2006/main">
                      <a:graphicData uri="http://schemas.microsoft.com/office/word/2010/wordprocessingShape">
                        <wps:wsp>
                          <wps:cNvSpPr/>
                          <wps:spPr>
                            <a:xfrm>
                              <a:off x="0" y="0"/>
                              <a:ext cx="716692" cy="58488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176CD3" id="Rechteck 6" o:spid="_x0000_s1026" style="position:absolute;margin-left:537.05pt;margin-top:740.8pt;width:56.45pt;height:46.0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" fillcolor="#649bf7 [3204]" strokecolor="#0842a4 [1604]" strokeweight="1pt"/>
                </w:pict>
              </mc:Fallback>
            </mc:AlternateContent>
          </w:r>
          <w:r w:rsidRPr="00134A89">
            <w:t xml:space="preserve">Seite </w:t>
          </w:r>
          <w:r w:rsidRPr="00134A89">
            <w:fldChar w:fldCharType="begin"/>
          </w:r>
          <w:r w:rsidRPr="00134A89">
            <w:instrText xml:space="preserve"> PAGE  \* MERGEFORMAT </w:instrText>
          </w:r>
          <w:r w:rsidRPr="00134A89">
            <w:fldChar w:fldCharType="separate"/>
          </w:r>
          <w:r w:rsidRPr="00134A89">
            <w:rPr>
              <w:noProof/>
            </w:rPr>
            <w:t>1</w:t>
          </w:r>
          <w:r w:rsidRPr="00134A89">
            <w:fldChar w:fldCharType="end"/>
          </w:r>
          <w:r w:rsidRPr="00134A89">
            <w:t xml:space="preserve"> von </w:t>
          </w:r>
          <w:fldSimple w:instr=" NUMPAGES  \* MERGEFORMAT ">
            <w:r w:rsidRPr="00134A89">
              <w:rPr>
                <w:noProof/>
              </w:rPr>
              <w:t>2</w:t>
            </w:r>
          </w:fldSimple>
        </w:p>
        <w:p w14:paraId="49C10342" w14:textId="7AE80C06" w:rsidR="000E3022" w:rsidRPr="00134A89" w:rsidRDefault="00951C54" w:rsidP="008356A8">
          <w:pPr>
            <w:pStyle w:val="Fuzeile"/>
            <w:jc w:val="left"/>
          </w:pPr>
          <w:r w:rsidRPr="00134A89">
            <w:t>Version 202</w:t>
          </w:r>
          <w:r w:rsidR="004A71D8">
            <w:t>4</w:t>
          </w:r>
          <w:r w:rsidRPr="00134A89">
            <w:t>-</w:t>
          </w:r>
          <w:r w:rsidR="00F66E73">
            <w:t>0</w:t>
          </w:r>
          <w:r w:rsidR="004A71D8">
            <w:t>7</w:t>
          </w:r>
          <w:r w:rsidRPr="00134A89">
            <w:t>-</w:t>
          </w:r>
          <w:r w:rsidR="004A71D8">
            <w:t>12</w:t>
          </w:r>
        </w:p>
        <w:p w14:paraId="0CA6C7B5" w14:textId="77777777" w:rsidR="00951C54" w:rsidRPr="00134A89" w:rsidRDefault="00951C54" w:rsidP="008356A8">
          <w:pPr>
            <w:pStyle w:val="Fuzeile"/>
            <w:jc w:val="left"/>
          </w:pPr>
        </w:p>
      </w:tc>
    </w:tr>
  </w:tbl>
  <w:p w14:paraId="6ABC8F1A" w14:textId="77777777" w:rsidR="00205589" w:rsidRPr="00372E85" w:rsidRDefault="00305C87" w:rsidP="002A3D7A">
    <w:pPr>
      <w:pStyle w:val="Fuzeile"/>
    </w:pPr>
    <w:r>
      <w:rPr>
        <w:noProof/>
      </w:rPr>
      <w:drawing>
        <wp:anchor distT="0" distB="0" distL="114300" distR="114300" simplePos="0" relativeHeight="251692032" behindDoc="0" locked="0" layoutInCell="1" allowOverlap="1" wp14:anchorId="4EA10B79" wp14:editId="13420E5B">
          <wp:simplePos x="0" y="0"/>
          <wp:positionH relativeFrom="leftMargin">
            <wp:posOffset>5778500</wp:posOffset>
          </wp:positionH>
          <wp:positionV relativeFrom="topMargin">
            <wp:posOffset>9112885</wp:posOffset>
          </wp:positionV>
          <wp:extent cx="720000" cy="507600"/>
          <wp:effectExtent l="0" t="0" r="4445" b="6985"/>
          <wp:wrapNone/>
          <wp:docPr id="891112142" name="Grafik 89111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20000" cy="507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2642A" w14:textId="77777777" w:rsidR="001D13E6" w:rsidRDefault="001D13E6" w:rsidP="000C31FD">
      <w:r>
        <w:separator/>
      </w:r>
    </w:p>
  </w:footnote>
  <w:footnote w:type="continuationSeparator" w:id="0">
    <w:p w14:paraId="21F5EBC1" w14:textId="77777777" w:rsidR="001D13E6" w:rsidRDefault="001D13E6" w:rsidP="000C31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999D2" w14:textId="5DFC6204" w:rsidR="00AE5D62" w:rsidRDefault="00C13D10">
    <w:pPr>
      <w:pStyle w:val="Kopfzeile"/>
    </w:pPr>
    <w:r>
      <w:rPr>
        <w:noProof/>
      </w:rPr>
      <w:drawing>
        <wp:anchor distT="0" distB="0" distL="114300" distR="114300" simplePos="0" relativeHeight="251701248" behindDoc="0" locked="0" layoutInCell="1" allowOverlap="1" wp14:anchorId="36491A68" wp14:editId="35DB62F7">
          <wp:simplePos x="0" y="0"/>
          <wp:positionH relativeFrom="leftMargin">
            <wp:posOffset>4853305</wp:posOffset>
          </wp:positionH>
          <wp:positionV relativeFrom="topMargin">
            <wp:posOffset>370840</wp:posOffset>
          </wp:positionV>
          <wp:extent cx="2134800" cy="932400"/>
          <wp:effectExtent l="0" t="0" r="0" b="1270"/>
          <wp:wrapNone/>
          <wp:docPr id="1323242757"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99031" name="Grafik 1" descr="Ein Bild, das Text, Schrift, Logo, Grafiken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34800" cy="932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20AF2" w14:textId="4D0A17F2" w:rsidR="000C31FD" w:rsidRPr="000C31FD" w:rsidRDefault="00C13D10" w:rsidP="008A6E11">
    <w:pPr>
      <w:pStyle w:val="Absender"/>
    </w:pPr>
    <w:r>
      <w:rPr>
        <w:noProof/>
      </w:rPr>
      <w:drawing>
        <wp:anchor distT="0" distB="0" distL="114300" distR="114300" simplePos="0" relativeHeight="251699200" behindDoc="0" locked="0" layoutInCell="1" allowOverlap="1" wp14:anchorId="7BE926E7" wp14:editId="74C01EAC">
          <wp:simplePos x="0" y="0"/>
          <wp:positionH relativeFrom="leftMargin">
            <wp:posOffset>4853305</wp:posOffset>
          </wp:positionH>
          <wp:positionV relativeFrom="topMargin">
            <wp:posOffset>370840</wp:posOffset>
          </wp:positionV>
          <wp:extent cx="2134800" cy="932400"/>
          <wp:effectExtent l="0" t="0" r="0" b="1270"/>
          <wp:wrapNone/>
          <wp:docPr id="79939903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99031" name="Grafik 1" descr="Ein Bild, das Text, Schrift, Logo, Grafiken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34800" cy="932400"/>
                  </a:xfrm>
                  <a:prstGeom prst="rect">
                    <a:avLst/>
                  </a:prstGeom>
                </pic:spPr>
              </pic:pic>
            </a:graphicData>
          </a:graphic>
          <wp14:sizeRelH relativeFrom="margin">
            <wp14:pctWidth>0</wp14:pctWidth>
          </wp14:sizeRelH>
          <wp14:sizeRelV relativeFrom="margin">
            <wp14:pctHeight>0</wp14:pctHeight>
          </wp14:sizeRelV>
        </wp:anchor>
      </w:drawing>
    </w:r>
    <w:r w:rsidR="00B93653">
      <w:rPr>
        <w:rFonts w:ascii="Times New Roman" w:hAnsi="Times New Roman"/>
        <w:noProof/>
        <w:sz w:val="24"/>
        <w:szCs w:val="24"/>
        <w:lang w:eastAsia="de-DE"/>
      </w:rPr>
      <mc:AlternateContent>
        <mc:Choice Requires="wps">
          <w:drawing>
            <wp:anchor distT="0" distB="0" distL="114300" distR="114300" simplePos="0" relativeHeight="251670527" behindDoc="1" locked="1" layoutInCell="1" allowOverlap="1" wp14:anchorId="00922561" wp14:editId="54E140BC">
              <wp:simplePos x="0" y="0"/>
              <wp:positionH relativeFrom="page">
                <wp:align>right</wp:align>
              </wp:positionH>
              <wp:positionV relativeFrom="page">
                <wp:align>top</wp:align>
              </wp:positionV>
              <wp:extent cx="1979930" cy="10691495"/>
              <wp:effectExtent l="0" t="0" r="0" b="0"/>
              <wp:wrapSquare wrapText="bothSides"/>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930" cy="106914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7B7DCD" w14:textId="1C4469A3" w:rsidR="00B93653" w:rsidRDefault="00B93653" w:rsidP="00B93653"/>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922561" id="_x0000_t202" coordsize="21600,21600" o:spt="202" path="m,l,21600r21600,l21600,xe">
              <v:stroke joinstyle="miter"/>
              <v:path gradientshapeok="t" o:connecttype="rect"/>
            </v:shapetype>
            <v:shape id="Textfeld 1" o:spid="_x0000_s1026" type="#_x0000_t202" style="position:absolute;left:0;text-align:left;margin-left:104.7pt;margin-top:0;width:155.9pt;height:841.85pt;z-index:-251645953;visibility:visible;mso-wrap-style:square;mso-width-percent:0;mso-height-percent:0;mso-wrap-distance-left:9pt;mso-wrap-distance-top:0;mso-wrap-distance-right:9pt;mso-wrap-distance-bottom:0;mso-position-horizontal:right;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" stroked="f">
              <v:fill opacity="0"/>
              <v:textbox>
                <w:txbxContent>
                  <w:p w14:paraId="407B7DCD" w14:textId="1C4469A3" w:rsidR="00B93653" w:rsidRDefault="00B93653" w:rsidP="00B93653"/>
                </w:txbxContent>
              </v:textbox>
              <w10:wrap type="square" anchorx="page" anchory="page"/>
              <w10:anchorlock/>
            </v:shape>
          </w:pict>
        </mc:Fallback>
      </mc:AlternateContent>
    </w:r>
    <w:r w:rsidR="0022316C">
      <w:rPr>
        <w:noProof/>
      </w:rPr>
      <mc:AlternateContent>
        <mc:Choice Requires="wps">
          <w:drawing>
            <wp:anchor distT="0" distB="0" distL="114300" distR="114300" simplePos="0" relativeHeight="251671552" behindDoc="0" locked="0" layoutInCell="1" allowOverlap="1" wp14:anchorId="2E3E37BA" wp14:editId="50269F75">
              <wp:simplePos x="0" y="0"/>
              <wp:positionH relativeFrom="leftMargin">
                <wp:posOffset>5724525</wp:posOffset>
              </wp:positionH>
              <wp:positionV relativeFrom="topMargin">
                <wp:posOffset>3625850</wp:posOffset>
              </wp:positionV>
              <wp:extent cx="1616400" cy="5443200"/>
              <wp:effectExtent l="0" t="0" r="3175" b="5715"/>
              <wp:wrapNone/>
              <wp:docPr id="5" name="Textfeld 5"/>
              <wp:cNvGraphicFramePr/>
              <a:graphic xmlns:a="http://schemas.openxmlformats.org/drawingml/2006/main">
                <a:graphicData uri="http://schemas.microsoft.com/office/word/2010/wordprocessingShape">
                  <wps:wsp>
                    <wps:cNvSpPr txBox="1"/>
                    <wps:spPr>
                      <a:xfrm>
                        <a:off x="0" y="0"/>
                        <a:ext cx="1616400" cy="5443200"/>
                      </a:xfrm>
                      <a:prstGeom prst="rect">
                        <a:avLst/>
                      </a:prstGeom>
                      <a:solidFill>
                        <a:schemeClr val="lt1"/>
                      </a:solidFill>
                      <a:ln w="6350">
                        <a:noFill/>
                      </a:ln>
                    </wps:spPr>
                    <wps:txbx>
                      <w:txbxContent>
                        <w:p w14:paraId="39F193C9" w14:textId="77777777" w:rsidR="00E823BC" w:rsidRPr="00E823BC" w:rsidRDefault="00E823BC" w:rsidP="00E823BC">
                          <w:pPr>
                            <w:pStyle w:val="InfoInstitut"/>
                            <w:jc w:val="left"/>
                            <w:rPr>
                              <w:b/>
                            </w:rPr>
                          </w:pPr>
                          <w:r w:rsidRPr="00E823BC">
                            <w:rPr>
                              <w:b/>
                            </w:rPr>
                            <w:t>Leiter der ärztlichen Weiterbildung</w:t>
                          </w:r>
                        </w:p>
                        <w:p w14:paraId="03BF663B" w14:textId="77777777" w:rsidR="00E823BC" w:rsidRPr="00E823BC" w:rsidRDefault="00E823BC" w:rsidP="00E823BC">
                          <w:pPr>
                            <w:pStyle w:val="InfoInstitut"/>
                            <w:rPr>
                              <w:bCs w:val="0"/>
                            </w:rPr>
                          </w:pPr>
                          <w:r w:rsidRPr="00E823BC">
                            <w:rPr>
                              <w:bCs w:val="0"/>
                            </w:rPr>
                            <w:t>Prof. Dr. Michael Linden</w:t>
                          </w:r>
                        </w:p>
                        <w:p w14:paraId="60C1A199" w14:textId="77777777" w:rsidR="00E823BC" w:rsidRPr="00E823BC" w:rsidRDefault="00E823BC" w:rsidP="00E823BC">
                          <w:pPr>
                            <w:pStyle w:val="InfoInstitut"/>
                            <w:rPr>
                              <w:bCs w:val="0"/>
                              <w:lang w:val="en-US"/>
                            </w:rPr>
                          </w:pPr>
                          <w:r w:rsidRPr="00E823BC">
                            <w:rPr>
                              <w:bCs w:val="0"/>
                              <w:lang w:val="en-US"/>
                            </w:rPr>
                            <w:t>linden@ivb-berlin.de</w:t>
                          </w:r>
                        </w:p>
                        <w:p w14:paraId="7F616550" w14:textId="77777777" w:rsidR="00E823BC" w:rsidRPr="00E823BC" w:rsidRDefault="00E823BC" w:rsidP="00E823BC">
                          <w:pPr>
                            <w:pStyle w:val="InfoInstitut"/>
                            <w:rPr>
                              <w:bCs w:val="0"/>
                              <w:lang w:val="en-US"/>
                            </w:rPr>
                          </w:pPr>
                        </w:p>
                        <w:p w14:paraId="56789C22" w14:textId="2D8E2B4E" w:rsidR="00E823BC" w:rsidRPr="00E823BC" w:rsidRDefault="00E823BC" w:rsidP="00E823BC">
                          <w:pPr>
                            <w:pStyle w:val="InfoInstitut"/>
                            <w:rPr>
                              <w:bCs w:val="0"/>
                              <w:lang w:val="en-US"/>
                            </w:rPr>
                          </w:pPr>
                          <w:r w:rsidRPr="00E823BC">
                            <w:rPr>
                              <w:bCs w:val="0"/>
                              <w:lang w:val="en-US"/>
                            </w:rPr>
                            <w:t xml:space="preserve">[priv.: </w:t>
                          </w:r>
                          <w:r>
                            <w:rPr>
                              <w:bCs w:val="0"/>
                              <w:lang w:val="en-US"/>
                            </w:rPr>
                            <w:br/>
                            <w:t xml:space="preserve"> </w:t>
                          </w:r>
                          <w:proofErr w:type="spellStart"/>
                          <w:r w:rsidRPr="00E823BC">
                            <w:rPr>
                              <w:bCs w:val="0"/>
                              <w:lang w:val="en-US"/>
                            </w:rPr>
                            <w:t>Mariannenstr</w:t>
                          </w:r>
                          <w:proofErr w:type="spellEnd"/>
                          <w:r w:rsidRPr="00E823BC">
                            <w:rPr>
                              <w:bCs w:val="0"/>
                              <w:lang w:val="en-US"/>
                            </w:rPr>
                            <w:t>. 37, 12209 Berlin]</w:t>
                          </w:r>
                        </w:p>
                        <w:p w14:paraId="6C0A97BF" w14:textId="77777777" w:rsidR="00E823BC" w:rsidRPr="00E823BC" w:rsidRDefault="00E823BC" w:rsidP="00E823BC">
                          <w:pPr>
                            <w:pStyle w:val="InfoInstitut"/>
                            <w:rPr>
                              <w:bCs w:val="0"/>
                            </w:rPr>
                          </w:pPr>
                        </w:p>
                        <w:p w14:paraId="6D6C5A98" w14:textId="77777777" w:rsidR="00E823BC" w:rsidRPr="00E823BC" w:rsidRDefault="00E823BC" w:rsidP="00E823BC">
                          <w:pPr>
                            <w:pStyle w:val="InfoInstitut"/>
                            <w:jc w:val="left"/>
                            <w:rPr>
                              <w:b/>
                            </w:rPr>
                          </w:pPr>
                          <w:r w:rsidRPr="00E823BC">
                            <w:rPr>
                              <w:b/>
                            </w:rPr>
                            <w:t>Sprecher des ärztlichen Weiterbildungsverbunds</w:t>
                          </w:r>
                        </w:p>
                        <w:p w14:paraId="70DC5BBF" w14:textId="77777777" w:rsidR="00E823BC" w:rsidRPr="00E823BC" w:rsidRDefault="00E823BC" w:rsidP="00E823BC">
                          <w:pPr>
                            <w:pStyle w:val="InfoInstitut"/>
                            <w:rPr>
                              <w:bCs w:val="0"/>
                            </w:rPr>
                          </w:pPr>
                          <w:r w:rsidRPr="00E823BC">
                            <w:rPr>
                              <w:bCs w:val="0"/>
                            </w:rPr>
                            <w:t>Prof. Dr. Andreas Bechdolf</w:t>
                          </w:r>
                        </w:p>
                        <w:p w14:paraId="50B8A932" w14:textId="77777777" w:rsidR="00E823BC" w:rsidRPr="00E823BC" w:rsidRDefault="00E823BC" w:rsidP="00E823BC">
                          <w:pPr>
                            <w:pStyle w:val="InfoInstitut"/>
                            <w:rPr>
                              <w:bCs w:val="0"/>
                            </w:rPr>
                          </w:pPr>
                          <w:r w:rsidRPr="00E823BC">
                            <w:rPr>
                              <w:bCs w:val="0"/>
                            </w:rPr>
                            <w:t>Klinik für Psychiatrie, Psychotherapie</w:t>
                          </w:r>
                        </w:p>
                        <w:p w14:paraId="573FB1EA" w14:textId="77777777" w:rsidR="00E823BC" w:rsidRPr="00E823BC" w:rsidRDefault="00E823BC" w:rsidP="00E823BC">
                          <w:pPr>
                            <w:pStyle w:val="InfoInstitut"/>
                            <w:rPr>
                              <w:bCs w:val="0"/>
                            </w:rPr>
                          </w:pPr>
                          <w:r w:rsidRPr="00E823BC">
                            <w:rPr>
                              <w:bCs w:val="0"/>
                            </w:rPr>
                            <w:t>und Psychosomatik</w:t>
                          </w:r>
                        </w:p>
                        <w:p w14:paraId="4199342D" w14:textId="77777777" w:rsidR="00E823BC" w:rsidRPr="00E823BC" w:rsidRDefault="00E823BC" w:rsidP="00E823BC">
                          <w:pPr>
                            <w:pStyle w:val="InfoInstitut"/>
                            <w:rPr>
                              <w:bCs w:val="0"/>
                            </w:rPr>
                          </w:pPr>
                          <w:r w:rsidRPr="00E823BC">
                            <w:rPr>
                              <w:bCs w:val="0"/>
                            </w:rPr>
                            <w:t>Vivantes Klinikum am Urban, Berlin</w:t>
                          </w:r>
                        </w:p>
                        <w:p w14:paraId="2D7377D8" w14:textId="77777777" w:rsidR="00E823BC" w:rsidRPr="00E823BC" w:rsidRDefault="00E823BC" w:rsidP="00E823BC">
                          <w:pPr>
                            <w:pStyle w:val="InfoInstitut"/>
                            <w:rPr>
                              <w:bCs w:val="0"/>
                            </w:rPr>
                          </w:pPr>
                          <w:r w:rsidRPr="00E823BC">
                            <w:rPr>
                              <w:bCs w:val="0"/>
                            </w:rPr>
                            <w:t>andreas.bechdolf@vivantes.de</w:t>
                          </w:r>
                        </w:p>
                        <w:p w14:paraId="41C9569C" w14:textId="77777777" w:rsidR="00E823BC" w:rsidRPr="00E823BC" w:rsidRDefault="00E823BC" w:rsidP="00E823BC">
                          <w:pPr>
                            <w:pStyle w:val="InfoInstitut"/>
                            <w:rPr>
                              <w:bCs w:val="0"/>
                            </w:rPr>
                          </w:pPr>
                        </w:p>
                        <w:p w14:paraId="640C80E7" w14:textId="77777777" w:rsidR="00E823BC" w:rsidRPr="00E823BC" w:rsidRDefault="00E823BC" w:rsidP="00E823BC">
                          <w:pPr>
                            <w:pStyle w:val="InfoInstitut"/>
                            <w:jc w:val="left"/>
                            <w:rPr>
                              <w:b/>
                            </w:rPr>
                          </w:pPr>
                          <w:r w:rsidRPr="00E823BC">
                            <w:rPr>
                              <w:b/>
                            </w:rPr>
                            <w:t>Sekretariat der ärztlichen Weiterbildung</w:t>
                          </w:r>
                        </w:p>
                        <w:p w14:paraId="4EB9FCC7" w14:textId="77777777" w:rsidR="00E823BC" w:rsidRPr="00E823BC" w:rsidRDefault="00E823BC" w:rsidP="00E823BC">
                          <w:pPr>
                            <w:pStyle w:val="InfoInstitut"/>
                            <w:rPr>
                              <w:bCs w:val="0"/>
                            </w:rPr>
                          </w:pPr>
                          <w:r w:rsidRPr="00E823BC">
                            <w:rPr>
                              <w:bCs w:val="0"/>
                            </w:rPr>
                            <w:t>Carola Heucke</w:t>
                          </w:r>
                        </w:p>
                        <w:p w14:paraId="5023367C" w14:textId="77777777" w:rsidR="00E823BC" w:rsidRPr="00E823BC" w:rsidRDefault="00E823BC" w:rsidP="00E823BC">
                          <w:pPr>
                            <w:pStyle w:val="InfoInstitut"/>
                            <w:rPr>
                              <w:bCs w:val="0"/>
                            </w:rPr>
                          </w:pPr>
                          <w:r w:rsidRPr="00E823BC">
                            <w:rPr>
                              <w:bCs w:val="0"/>
                            </w:rPr>
                            <w:t>Tel.: 030 897379943</w:t>
                          </w:r>
                        </w:p>
                        <w:p w14:paraId="71EE04DE" w14:textId="77777777" w:rsidR="00E823BC" w:rsidRPr="00E823BC" w:rsidRDefault="00E823BC" w:rsidP="00E823BC">
                          <w:pPr>
                            <w:pStyle w:val="InfoInstitut"/>
                            <w:rPr>
                              <w:bCs w:val="0"/>
                            </w:rPr>
                          </w:pPr>
                          <w:r w:rsidRPr="00E823BC">
                            <w:rPr>
                              <w:bCs w:val="0"/>
                            </w:rPr>
                            <w:t>heucke@ivb-berlin.de</w:t>
                          </w:r>
                        </w:p>
                        <w:p w14:paraId="533D9FF9" w14:textId="77777777" w:rsidR="00E823BC" w:rsidRPr="00E823BC" w:rsidRDefault="00E823BC" w:rsidP="00E823BC">
                          <w:pPr>
                            <w:pStyle w:val="InfoInstitut"/>
                            <w:rPr>
                              <w:bCs w:val="0"/>
                            </w:rPr>
                          </w:pPr>
                        </w:p>
                        <w:p w14:paraId="7E2EFFE0" w14:textId="77777777" w:rsidR="00E823BC" w:rsidRPr="00E823BC" w:rsidRDefault="00E823BC" w:rsidP="00E823BC">
                          <w:pPr>
                            <w:pStyle w:val="InfoInstitut"/>
                            <w:rPr>
                              <w:b/>
                            </w:rPr>
                          </w:pPr>
                          <w:r w:rsidRPr="00E823BC">
                            <w:rPr>
                              <w:b/>
                            </w:rPr>
                            <w:t>Ambulanz und</w:t>
                          </w:r>
                        </w:p>
                        <w:p w14:paraId="6C1B2E35" w14:textId="77777777" w:rsidR="00E823BC" w:rsidRPr="00E823BC" w:rsidRDefault="00E823BC" w:rsidP="00E823BC">
                          <w:pPr>
                            <w:pStyle w:val="InfoInstitut"/>
                            <w:rPr>
                              <w:b/>
                            </w:rPr>
                          </w:pPr>
                          <w:r w:rsidRPr="00E823BC">
                            <w:rPr>
                              <w:b/>
                            </w:rPr>
                            <w:t>Ausbildungsleitung PPT</w:t>
                          </w:r>
                        </w:p>
                        <w:p w14:paraId="69C88E94" w14:textId="77777777" w:rsidR="00E823BC" w:rsidRPr="00E823BC" w:rsidRDefault="00E823BC" w:rsidP="00E823BC">
                          <w:pPr>
                            <w:pStyle w:val="InfoInstitut"/>
                            <w:rPr>
                              <w:bCs w:val="0"/>
                            </w:rPr>
                          </w:pPr>
                          <w:r w:rsidRPr="00E823BC">
                            <w:rPr>
                              <w:bCs w:val="0"/>
                            </w:rPr>
                            <w:t>Dipl.-Psych. Jennifer Priewe</w:t>
                          </w:r>
                        </w:p>
                        <w:p w14:paraId="4E12B030" w14:textId="77777777" w:rsidR="00E823BC" w:rsidRPr="00E823BC" w:rsidRDefault="00E823BC" w:rsidP="00E823BC">
                          <w:pPr>
                            <w:pStyle w:val="InfoInstitut"/>
                            <w:rPr>
                              <w:bCs w:val="0"/>
                            </w:rPr>
                          </w:pPr>
                          <w:r w:rsidRPr="00E823BC">
                            <w:rPr>
                              <w:bCs w:val="0"/>
                            </w:rPr>
                            <w:t>priewe@ivb-berlin.de</w:t>
                          </w:r>
                        </w:p>
                        <w:p w14:paraId="3DFDF4E8" w14:textId="77777777" w:rsidR="00E823BC" w:rsidRPr="00E823BC" w:rsidRDefault="00E823BC" w:rsidP="00E823BC">
                          <w:pPr>
                            <w:pStyle w:val="InfoInstitut"/>
                            <w:rPr>
                              <w:bCs w:val="0"/>
                            </w:rPr>
                          </w:pPr>
                          <w:r w:rsidRPr="00E823BC">
                            <w:rPr>
                              <w:bCs w:val="0"/>
                            </w:rPr>
                            <w:t>Dipl.-Psych. Carolin Jäger</w:t>
                          </w:r>
                        </w:p>
                        <w:p w14:paraId="52A94F75" w14:textId="77777777" w:rsidR="00E823BC" w:rsidRPr="00E823BC" w:rsidRDefault="00E823BC" w:rsidP="00E823BC">
                          <w:pPr>
                            <w:pStyle w:val="InfoInstitut"/>
                            <w:rPr>
                              <w:bCs w:val="0"/>
                            </w:rPr>
                          </w:pPr>
                          <w:r w:rsidRPr="00E823BC">
                            <w:rPr>
                              <w:bCs w:val="0"/>
                            </w:rPr>
                            <w:t>jaeger@ivb-berlin.de</w:t>
                          </w:r>
                        </w:p>
                        <w:p w14:paraId="445A19EA" w14:textId="77777777" w:rsidR="00E823BC" w:rsidRPr="00E823BC" w:rsidRDefault="00E823BC" w:rsidP="00E823BC">
                          <w:pPr>
                            <w:pStyle w:val="InfoInstitut"/>
                            <w:rPr>
                              <w:bCs w:val="0"/>
                            </w:rPr>
                          </w:pPr>
                          <w:r w:rsidRPr="00E823BC">
                            <w:rPr>
                              <w:bCs w:val="0"/>
                            </w:rPr>
                            <w:t>Tel.: 030 89538323</w:t>
                          </w:r>
                        </w:p>
                        <w:p w14:paraId="4FA0FAC0" w14:textId="77777777" w:rsidR="00E823BC" w:rsidRPr="00E823BC" w:rsidRDefault="00E823BC" w:rsidP="00E823BC">
                          <w:pPr>
                            <w:pStyle w:val="InfoInstitut"/>
                            <w:rPr>
                              <w:bCs w:val="0"/>
                            </w:rPr>
                          </w:pPr>
                        </w:p>
                        <w:p w14:paraId="6DC0824C" w14:textId="77777777" w:rsidR="00E823BC" w:rsidRPr="00E823BC" w:rsidRDefault="00E823BC" w:rsidP="00E823BC">
                          <w:pPr>
                            <w:pStyle w:val="InfoInstitut"/>
                            <w:jc w:val="left"/>
                            <w:rPr>
                              <w:b/>
                            </w:rPr>
                          </w:pPr>
                          <w:r w:rsidRPr="00E823BC">
                            <w:rPr>
                              <w:b/>
                            </w:rPr>
                            <w:t xml:space="preserve">Ambulanz und </w:t>
                          </w:r>
                          <w:r w:rsidRPr="00E823BC">
                            <w:rPr>
                              <w:b/>
                            </w:rPr>
                            <w:br/>
                            <w:t>Ausbildungsleitung KJP</w:t>
                          </w:r>
                        </w:p>
                        <w:p w14:paraId="0D5382B1" w14:textId="77777777" w:rsidR="00E823BC" w:rsidRPr="00E823BC" w:rsidRDefault="00E823BC" w:rsidP="00E823BC">
                          <w:pPr>
                            <w:pStyle w:val="InfoInstitut"/>
                            <w:rPr>
                              <w:bCs w:val="0"/>
                            </w:rPr>
                          </w:pPr>
                          <w:r w:rsidRPr="00E823BC">
                            <w:rPr>
                              <w:bCs w:val="0"/>
                            </w:rPr>
                            <w:t>Dipl.-Psych. Leona Sterk-Steinack</w:t>
                          </w:r>
                        </w:p>
                        <w:p w14:paraId="57C97520" w14:textId="77777777" w:rsidR="00E823BC" w:rsidRPr="00E823BC" w:rsidRDefault="00E823BC" w:rsidP="00E823BC">
                          <w:pPr>
                            <w:pStyle w:val="InfoInstitut"/>
                            <w:rPr>
                              <w:bCs w:val="0"/>
                            </w:rPr>
                          </w:pPr>
                          <w:r w:rsidRPr="00E823BC">
                            <w:rPr>
                              <w:bCs w:val="0"/>
                            </w:rPr>
                            <w:t>sterk-steinack@ivb-berlin.de</w:t>
                          </w:r>
                        </w:p>
                        <w:p w14:paraId="669F28A3" w14:textId="77777777" w:rsidR="00E823BC" w:rsidRPr="00E823BC" w:rsidRDefault="00E823BC" w:rsidP="00E823BC">
                          <w:pPr>
                            <w:pStyle w:val="InfoInstitut"/>
                            <w:rPr>
                              <w:bCs w:val="0"/>
                            </w:rPr>
                          </w:pPr>
                          <w:r w:rsidRPr="00E823BC">
                            <w:rPr>
                              <w:bCs w:val="0"/>
                            </w:rPr>
                            <w:t>Dipl.-Psych. Laura Winkelmann</w:t>
                          </w:r>
                        </w:p>
                        <w:p w14:paraId="02E6D128" w14:textId="77777777" w:rsidR="00E823BC" w:rsidRPr="00E823BC" w:rsidRDefault="00E823BC" w:rsidP="00E823BC">
                          <w:pPr>
                            <w:pStyle w:val="InfoInstitut"/>
                            <w:rPr>
                              <w:bCs w:val="0"/>
                            </w:rPr>
                          </w:pPr>
                          <w:r w:rsidRPr="00E823BC">
                            <w:rPr>
                              <w:bCs w:val="0"/>
                            </w:rPr>
                            <w:t>winkelmann@ivb-berlin.de</w:t>
                          </w:r>
                        </w:p>
                        <w:p w14:paraId="6BF29A22" w14:textId="77777777" w:rsidR="00E823BC" w:rsidRPr="00E823BC" w:rsidRDefault="00E823BC" w:rsidP="00E823BC">
                          <w:pPr>
                            <w:pStyle w:val="InfoInstitut"/>
                            <w:rPr>
                              <w:bCs w:val="0"/>
                            </w:rPr>
                          </w:pPr>
                          <w:r w:rsidRPr="00E823BC">
                            <w:rPr>
                              <w:bCs w:val="0"/>
                            </w:rPr>
                            <w:t>Tel.: 030 897379943</w:t>
                          </w:r>
                        </w:p>
                        <w:p w14:paraId="551009CE" w14:textId="77777777" w:rsidR="00E823BC" w:rsidRPr="00E823BC" w:rsidRDefault="00E823BC" w:rsidP="00E823BC">
                          <w:pPr>
                            <w:pStyle w:val="InfoInstitut"/>
                            <w:rPr>
                              <w:bCs w:val="0"/>
                            </w:rPr>
                          </w:pPr>
                        </w:p>
                        <w:p w14:paraId="6355138D" w14:textId="77777777" w:rsidR="00E823BC" w:rsidRPr="00E823BC" w:rsidRDefault="00E823BC" w:rsidP="00E823BC">
                          <w:pPr>
                            <w:pStyle w:val="InfoInstitut"/>
                            <w:rPr>
                              <w:b/>
                            </w:rPr>
                          </w:pPr>
                          <w:r w:rsidRPr="00E823BC">
                            <w:rPr>
                              <w:b/>
                            </w:rPr>
                            <w:t xml:space="preserve">Institutsleitung </w:t>
                          </w:r>
                        </w:p>
                        <w:p w14:paraId="51DC01C1" w14:textId="77777777" w:rsidR="00E823BC" w:rsidRPr="00E823BC" w:rsidRDefault="00E823BC" w:rsidP="00E823BC">
                          <w:pPr>
                            <w:pStyle w:val="InfoInstitut"/>
                            <w:rPr>
                              <w:bCs w:val="0"/>
                            </w:rPr>
                          </w:pPr>
                          <w:r w:rsidRPr="00E823BC">
                            <w:rPr>
                              <w:bCs w:val="0"/>
                            </w:rPr>
                            <w:t>Dipl. Soz. Päd. Joachim Radtke</w:t>
                          </w:r>
                        </w:p>
                        <w:p w14:paraId="003C3AC9" w14:textId="77777777" w:rsidR="00E823BC" w:rsidRPr="00E823BC" w:rsidRDefault="00E823BC" w:rsidP="00E823BC">
                          <w:pPr>
                            <w:pStyle w:val="InfoInstitut"/>
                            <w:rPr>
                              <w:bCs w:val="0"/>
                            </w:rPr>
                          </w:pPr>
                          <w:r w:rsidRPr="00E823BC">
                            <w:rPr>
                              <w:bCs w:val="0"/>
                            </w:rPr>
                            <w:t>Tel.: 030 89538318</w:t>
                          </w:r>
                        </w:p>
                        <w:p w14:paraId="21A7D330" w14:textId="77777777" w:rsidR="00E823BC" w:rsidRPr="00E823BC" w:rsidRDefault="00E823BC" w:rsidP="00E823BC">
                          <w:pPr>
                            <w:pStyle w:val="InfoInstitut"/>
                            <w:rPr>
                              <w:bCs w:val="0"/>
                            </w:rPr>
                          </w:pPr>
                          <w:r w:rsidRPr="00E823BC">
                            <w:rPr>
                              <w:bCs w:val="0"/>
                            </w:rPr>
                            <w:t>radtke@ivb-berlin.de</w:t>
                          </w:r>
                        </w:p>
                        <w:p w14:paraId="3E5DABAF" w14:textId="77777777" w:rsidR="00E823BC" w:rsidRPr="00E823BC" w:rsidRDefault="00E823BC" w:rsidP="00E823BC">
                          <w:pPr>
                            <w:pStyle w:val="InfoInstitut"/>
                            <w:rPr>
                              <w:bCs w:val="0"/>
                            </w:rPr>
                          </w:pPr>
                        </w:p>
                        <w:p w14:paraId="2A90393C" w14:textId="77777777" w:rsidR="00E823BC" w:rsidRPr="00E823BC" w:rsidRDefault="00E823BC" w:rsidP="00E823BC">
                          <w:pPr>
                            <w:pStyle w:val="InfoInstitut"/>
                            <w:rPr>
                              <w:b/>
                            </w:rPr>
                          </w:pPr>
                          <w:r w:rsidRPr="00E823BC">
                            <w:rPr>
                              <w:b/>
                            </w:rPr>
                            <w:t>Geschäftsführer</w:t>
                          </w:r>
                        </w:p>
                        <w:p w14:paraId="79F07268" w14:textId="77777777" w:rsidR="00E823BC" w:rsidRPr="00E823BC" w:rsidRDefault="00E823BC" w:rsidP="00E823BC">
                          <w:pPr>
                            <w:pStyle w:val="InfoInstitut"/>
                            <w:rPr>
                              <w:bCs w:val="0"/>
                            </w:rPr>
                          </w:pPr>
                          <w:r w:rsidRPr="00E823BC">
                            <w:rPr>
                              <w:bCs w:val="0"/>
                            </w:rPr>
                            <w:t>Ingo Hilsberg</w:t>
                          </w:r>
                        </w:p>
                        <w:p w14:paraId="18620827" w14:textId="77777777" w:rsidR="00E823BC" w:rsidRPr="00E823BC" w:rsidRDefault="00E823BC" w:rsidP="00E823BC">
                          <w:pPr>
                            <w:pStyle w:val="InfoInstitut"/>
                            <w:rPr>
                              <w:bCs w:val="0"/>
                            </w:rPr>
                          </w:pPr>
                          <w:r w:rsidRPr="00E823BC">
                            <w:rPr>
                              <w:bCs w:val="0"/>
                            </w:rPr>
                            <w:t>Tel.: 030 89538329</w:t>
                          </w:r>
                        </w:p>
                        <w:p w14:paraId="03DF8A20" w14:textId="77777777" w:rsidR="00E823BC" w:rsidRPr="00E823BC" w:rsidRDefault="00E823BC" w:rsidP="00E823BC">
                          <w:pPr>
                            <w:pStyle w:val="InfoInstitut"/>
                            <w:rPr>
                              <w:bCs w:val="0"/>
                            </w:rPr>
                          </w:pPr>
                          <w:r w:rsidRPr="00E823BC">
                            <w:rPr>
                              <w:bCs w:val="0"/>
                            </w:rPr>
                            <w:t>Fax.: 030 89538314</w:t>
                          </w:r>
                        </w:p>
                        <w:p w14:paraId="31C2ABD1" w14:textId="77777777" w:rsidR="00E823BC" w:rsidRPr="00E823BC" w:rsidRDefault="00E823BC" w:rsidP="00E823BC">
                          <w:pPr>
                            <w:pStyle w:val="InfoInstitut"/>
                            <w:rPr>
                              <w:bCs w:val="0"/>
                            </w:rPr>
                          </w:pPr>
                          <w:r w:rsidRPr="00E823BC">
                            <w:rPr>
                              <w:bCs w:val="0"/>
                            </w:rPr>
                            <w:t>hilsberg@ivb-berlin.de</w:t>
                          </w:r>
                        </w:p>
                        <w:p w14:paraId="2D82988B" w14:textId="0EE673B5" w:rsidR="00B458B1" w:rsidRPr="00E823BC" w:rsidRDefault="00B458B1" w:rsidP="00CB537F">
                          <w:pPr>
                            <w:pStyle w:val="InfoInstitut"/>
                            <w:rPr>
                              <w:bCs w:val="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E37BA" id="Textfeld 5" o:spid="_x0000_s1027" type="#_x0000_t202" style="position:absolute;left:0;text-align:left;margin-left:450.75pt;margin-top:285.5pt;width:127.3pt;height:428.6pt;z-index:25167155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" fillcolor="white [3201]" stroked="f" strokeweight=".5pt">
              <v:textbox>
                <w:txbxContent>
                  <w:p w14:paraId="39F193C9" w14:textId="77777777" w:rsidR="00E823BC" w:rsidRPr="00E823BC" w:rsidRDefault="00E823BC" w:rsidP="00E823BC">
                    <w:pPr>
                      <w:pStyle w:val="InfoInstitut"/>
                      <w:jc w:val="left"/>
                      <w:rPr>
                        <w:b/>
                      </w:rPr>
                    </w:pPr>
                    <w:r w:rsidRPr="00E823BC">
                      <w:rPr>
                        <w:b/>
                      </w:rPr>
                      <w:t>Leiter der ärztlichen Weiterbildung</w:t>
                    </w:r>
                  </w:p>
                  <w:p w14:paraId="03BF663B" w14:textId="77777777" w:rsidR="00E823BC" w:rsidRPr="00E823BC" w:rsidRDefault="00E823BC" w:rsidP="00E823BC">
                    <w:pPr>
                      <w:pStyle w:val="InfoInstitut"/>
                      <w:rPr>
                        <w:bCs w:val="0"/>
                      </w:rPr>
                    </w:pPr>
                    <w:r w:rsidRPr="00E823BC">
                      <w:rPr>
                        <w:bCs w:val="0"/>
                      </w:rPr>
                      <w:t>Prof. Dr. Michael Linden</w:t>
                    </w:r>
                  </w:p>
                  <w:p w14:paraId="60C1A199" w14:textId="77777777" w:rsidR="00E823BC" w:rsidRPr="00E823BC" w:rsidRDefault="00E823BC" w:rsidP="00E823BC">
                    <w:pPr>
                      <w:pStyle w:val="InfoInstitut"/>
                      <w:rPr>
                        <w:bCs w:val="0"/>
                        <w:lang w:val="en-US"/>
                      </w:rPr>
                    </w:pPr>
                    <w:r w:rsidRPr="00E823BC">
                      <w:rPr>
                        <w:bCs w:val="0"/>
                        <w:lang w:val="en-US"/>
                      </w:rPr>
                      <w:t>linden@ivb-berlin.de</w:t>
                    </w:r>
                  </w:p>
                  <w:p w14:paraId="7F616550" w14:textId="77777777" w:rsidR="00E823BC" w:rsidRPr="00E823BC" w:rsidRDefault="00E823BC" w:rsidP="00E823BC">
                    <w:pPr>
                      <w:pStyle w:val="InfoInstitut"/>
                      <w:rPr>
                        <w:bCs w:val="0"/>
                        <w:lang w:val="en-US"/>
                      </w:rPr>
                    </w:pPr>
                  </w:p>
                  <w:p w14:paraId="56789C22" w14:textId="2D8E2B4E" w:rsidR="00E823BC" w:rsidRPr="00E823BC" w:rsidRDefault="00E823BC" w:rsidP="00E823BC">
                    <w:pPr>
                      <w:pStyle w:val="InfoInstitut"/>
                      <w:rPr>
                        <w:bCs w:val="0"/>
                        <w:lang w:val="en-US"/>
                      </w:rPr>
                    </w:pPr>
                    <w:r w:rsidRPr="00E823BC">
                      <w:rPr>
                        <w:bCs w:val="0"/>
                        <w:lang w:val="en-US"/>
                      </w:rPr>
                      <w:t xml:space="preserve">[priv.: </w:t>
                    </w:r>
                    <w:r>
                      <w:rPr>
                        <w:bCs w:val="0"/>
                        <w:lang w:val="en-US"/>
                      </w:rPr>
                      <w:br/>
                      <w:t xml:space="preserve"> </w:t>
                    </w:r>
                    <w:proofErr w:type="spellStart"/>
                    <w:r w:rsidRPr="00E823BC">
                      <w:rPr>
                        <w:bCs w:val="0"/>
                        <w:lang w:val="en-US"/>
                      </w:rPr>
                      <w:t>Mariannenstr</w:t>
                    </w:r>
                    <w:proofErr w:type="spellEnd"/>
                    <w:r w:rsidRPr="00E823BC">
                      <w:rPr>
                        <w:bCs w:val="0"/>
                        <w:lang w:val="en-US"/>
                      </w:rPr>
                      <w:t>. 37, 12209 Berlin]</w:t>
                    </w:r>
                  </w:p>
                  <w:p w14:paraId="6C0A97BF" w14:textId="77777777" w:rsidR="00E823BC" w:rsidRPr="00E823BC" w:rsidRDefault="00E823BC" w:rsidP="00E823BC">
                    <w:pPr>
                      <w:pStyle w:val="InfoInstitut"/>
                      <w:rPr>
                        <w:bCs w:val="0"/>
                      </w:rPr>
                    </w:pPr>
                  </w:p>
                  <w:p w14:paraId="6D6C5A98" w14:textId="77777777" w:rsidR="00E823BC" w:rsidRPr="00E823BC" w:rsidRDefault="00E823BC" w:rsidP="00E823BC">
                    <w:pPr>
                      <w:pStyle w:val="InfoInstitut"/>
                      <w:jc w:val="left"/>
                      <w:rPr>
                        <w:b/>
                      </w:rPr>
                    </w:pPr>
                    <w:r w:rsidRPr="00E823BC">
                      <w:rPr>
                        <w:b/>
                      </w:rPr>
                      <w:t>Sprecher des ärztlichen Weiterbildungsverbunds</w:t>
                    </w:r>
                  </w:p>
                  <w:p w14:paraId="70DC5BBF" w14:textId="77777777" w:rsidR="00E823BC" w:rsidRPr="00E823BC" w:rsidRDefault="00E823BC" w:rsidP="00E823BC">
                    <w:pPr>
                      <w:pStyle w:val="InfoInstitut"/>
                      <w:rPr>
                        <w:bCs w:val="0"/>
                      </w:rPr>
                    </w:pPr>
                    <w:r w:rsidRPr="00E823BC">
                      <w:rPr>
                        <w:bCs w:val="0"/>
                      </w:rPr>
                      <w:t>Prof. Dr. Andreas Bechdolf</w:t>
                    </w:r>
                  </w:p>
                  <w:p w14:paraId="50B8A932" w14:textId="77777777" w:rsidR="00E823BC" w:rsidRPr="00E823BC" w:rsidRDefault="00E823BC" w:rsidP="00E823BC">
                    <w:pPr>
                      <w:pStyle w:val="InfoInstitut"/>
                      <w:rPr>
                        <w:bCs w:val="0"/>
                      </w:rPr>
                    </w:pPr>
                    <w:r w:rsidRPr="00E823BC">
                      <w:rPr>
                        <w:bCs w:val="0"/>
                      </w:rPr>
                      <w:t>Klinik für Psychiatrie, Psychotherapie</w:t>
                    </w:r>
                  </w:p>
                  <w:p w14:paraId="573FB1EA" w14:textId="77777777" w:rsidR="00E823BC" w:rsidRPr="00E823BC" w:rsidRDefault="00E823BC" w:rsidP="00E823BC">
                    <w:pPr>
                      <w:pStyle w:val="InfoInstitut"/>
                      <w:rPr>
                        <w:bCs w:val="0"/>
                      </w:rPr>
                    </w:pPr>
                    <w:r w:rsidRPr="00E823BC">
                      <w:rPr>
                        <w:bCs w:val="0"/>
                      </w:rPr>
                      <w:t>und Psychosomatik</w:t>
                    </w:r>
                  </w:p>
                  <w:p w14:paraId="4199342D" w14:textId="77777777" w:rsidR="00E823BC" w:rsidRPr="00E823BC" w:rsidRDefault="00E823BC" w:rsidP="00E823BC">
                    <w:pPr>
                      <w:pStyle w:val="InfoInstitut"/>
                      <w:rPr>
                        <w:bCs w:val="0"/>
                      </w:rPr>
                    </w:pPr>
                    <w:r w:rsidRPr="00E823BC">
                      <w:rPr>
                        <w:bCs w:val="0"/>
                      </w:rPr>
                      <w:t>Vivantes Klinikum am Urban, Berlin</w:t>
                    </w:r>
                  </w:p>
                  <w:p w14:paraId="2D7377D8" w14:textId="77777777" w:rsidR="00E823BC" w:rsidRPr="00E823BC" w:rsidRDefault="00E823BC" w:rsidP="00E823BC">
                    <w:pPr>
                      <w:pStyle w:val="InfoInstitut"/>
                      <w:rPr>
                        <w:bCs w:val="0"/>
                      </w:rPr>
                    </w:pPr>
                    <w:r w:rsidRPr="00E823BC">
                      <w:rPr>
                        <w:bCs w:val="0"/>
                      </w:rPr>
                      <w:t>andreas.bechdolf@vivantes.de</w:t>
                    </w:r>
                  </w:p>
                  <w:p w14:paraId="41C9569C" w14:textId="77777777" w:rsidR="00E823BC" w:rsidRPr="00E823BC" w:rsidRDefault="00E823BC" w:rsidP="00E823BC">
                    <w:pPr>
                      <w:pStyle w:val="InfoInstitut"/>
                      <w:rPr>
                        <w:bCs w:val="0"/>
                      </w:rPr>
                    </w:pPr>
                  </w:p>
                  <w:p w14:paraId="640C80E7" w14:textId="77777777" w:rsidR="00E823BC" w:rsidRPr="00E823BC" w:rsidRDefault="00E823BC" w:rsidP="00E823BC">
                    <w:pPr>
                      <w:pStyle w:val="InfoInstitut"/>
                      <w:jc w:val="left"/>
                      <w:rPr>
                        <w:b/>
                      </w:rPr>
                    </w:pPr>
                    <w:r w:rsidRPr="00E823BC">
                      <w:rPr>
                        <w:b/>
                      </w:rPr>
                      <w:t>Sekretariat der ärztlichen Weiterbildung</w:t>
                    </w:r>
                  </w:p>
                  <w:p w14:paraId="4EB9FCC7" w14:textId="77777777" w:rsidR="00E823BC" w:rsidRPr="00E823BC" w:rsidRDefault="00E823BC" w:rsidP="00E823BC">
                    <w:pPr>
                      <w:pStyle w:val="InfoInstitut"/>
                      <w:rPr>
                        <w:bCs w:val="0"/>
                      </w:rPr>
                    </w:pPr>
                    <w:r w:rsidRPr="00E823BC">
                      <w:rPr>
                        <w:bCs w:val="0"/>
                      </w:rPr>
                      <w:t>Carola Heucke</w:t>
                    </w:r>
                  </w:p>
                  <w:p w14:paraId="5023367C" w14:textId="77777777" w:rsidR="00E823BC" w:rsidRPr="00E823BC" w:rsidRDefault="00E823BC" w:rsidP="00E823BC">
                    <w:pPr>
                      <w:pStyle w:val="InfoInstitut"/>
                      <w:rPr>
                        <w:bCs w:val="0"/>
                      </w:rPr>
                    </w:pPr>
                    <w:r w:rsidRPr="00E823BC">
                      <w:rPr>
                        <w:bCs w:val="0"/>
                      </w:rPr>
                      <w:t>Tel.: 030 897379943</w:t>
                    </w:r>
                  </w:p>
                  <w:p w14:paraId="71EE04DE" w14:textId="77777777" w:rsidR="00E823BC" w:rsidRPr="00E823BC" w:rsidRDefault="00E823BC" w:rsidP="00E823BC">
                    <w:pPr>
                      <w:pStyle w:val="InfoInstitut"/>
                      <w:rPr>
                        <w:bCs w:val="0"/>
                      </w:rPr>
                    </w:pPr>
                    <w:r w:rsidRPr="00E823BC">
                      <w:rPr>
                        <w:bCs w:val="0"/>
                      </w:rPr>
                      <w:t>heucke@ivb-berlin.de</w:t>
                    </w:r>
                  </w:p>
                  <w:p w14:paraId="533D9FF9" w14:textId="77777777" w:rsidR="00E823BC" w:rsidRPr="00E823BC" w:rsidRDefault="00E823BC" w:rsidP="00E823BC">
                    <w:pPr>
                      <w:pStyle w:val="InfoInstitut"/>
                      <w:rPr>
                        <w:bCs w:val="0"/>
                      </w:rPr>
                    </w:pPr>
                  </w:p>
                  <w:p w14:paraId="7E2EFFE0" w14:textId="77777777" w:rsidR="00E823BC" w:rsidRPr="00E823BC" w:rsidRDefault="00E823BC" w:rsidP="00E823BC">
                    <w:pPr>
                      <w:pStyle w:val="InfoInstitut"/>
                      <w:rPr>
                        <w:b/>
                      </w:rPr>
                    </w:pPr>
                    <w:r w:rsidRPr="00E823BC">
                      <w:rPr>
                        <w:b/>
                      </w:rPr>
                      <w:t>Ambulanz und</w:t>
                    </w:r>
                  </w:p>
                  <w:p w14:paraId="6C1B2E35" w14:textId="77777777" w:rsidR="00E823BC" w:rsidRPr="00E823BC" w:rsidRDefault="00E823BC" w:rsidP="00E823BC">
                    <w:pPr>
                      <w:pStyle w:val="InfoInstitut"/>
                      <w:rPr>
                        <w:b/>
                      </w:rPr>
                    </w:pPr>
                    <w:r w:rsidRPr="00E823BC">
                      <w:rPr>
                        <w:b/>
                      </w:rPr>
                      <w:t>Ausbildungsleitung PPT</w:t>
                    </w:r>
                  </w:p>
                  <w:p w14:paraId="69C88E94" w14:textId="77777777" w:rsidR="00E823BC" w:rsidRPr="00E823BC" w:rsidRDefault="00E823BC" w:rsidP="00E823BC">
                    <w:pPr>
                      <w:pStyle w:val="InfoInstitut"/>
                      <w:rPr>
                        <w:bCs w:val="0"/>
                      </w:rPr>
                    </w:pPr>
                    <w:r w:rsidRPr="00E823BC">
                      <w:rPr>
                        <w:bCs w:val="0"/>
                      </w:rPr>
                      <w:t>Dipl.-Psych. Jennifer Priewe</w:t>
                    </w:r>
                  </w:p>
                  <w:p w14:paraId="4E12B030" w14:textId="77777777" w:rsidR="00E823BC" w:rsidRPr="00E823BC" w:rsidRDefault="00E823BC" w:rsidP="00E823BC">
                    <w:pPr>
                      <w:pStyle w:val="InfoInstitut"/>
                      <w:rPr>
                        <w:bCs w:val="0"/>
                      </w:rPr>
                    </w:pPr>
                    <w:r w:rsidRPr="00E823BC">
                      <w:rPr>
                        <w:bCs w:val="0"/>
                      </w:rPr>
                      <w:t>priewe@ivb-berlin.de</w:t>
                    </w:r>
                  </w:p>
                  <w:p w14:paraId="3DFDF4E8" w14:textId="77777777" w:rsidR="00E823BC" w:rsidRPr="00E823BC" w:rsidRDefault="00E823BC" w:rsidP="00E823BC">
                    <w:pPr>
                      <w:pStyle w:val="InfoInstitut"/>
                      <w:rPr>
                        <w:bCs w:val="0"/>
                      </w:rPr>
                    </w:pPr>
                    <w:r w:rsidRPr="00E823BC">
                      <w:rPr>
                        <w:bCs w:val="0"/>
                      </w:rPr>
                      <w:t>Dipl.-Psych. Carolin Jäger</w:t>
                    </w:r>
                  </w:p>
                  <w:p w14:paraId="52A94F75" w14:textId="77777777" w:rsidR="00E823BC" w:rsidRPr="00E823BC" w:rsidRDefault="00E823BC" w:rsidP="00E823BC">
                    <w:pPr>
                      <w:pStyle w:val="InfoInstitut"/>
                      <w:rPr>
                        <w:bCs w:val="0"/>
                      </w:rPr>
                    </w:pPr>
                    <w:r w:rsidRPr="00E823BC">
                      <w:rPr>
                        <w:bCs w:val="0"/>
                      </w:rPr>
                      <w:t>jaeger@ivb-berlin.de</w:t>
                    </w:r>
                  </w:p>
                  <w:p w14:paraId="445A19EA" w14:textId="77777777" w:rsidR="00E823BC" w:rsidRPr="00E823BC" w:rsidRDefault="00E823BC" w:rsidP="00E823BC">
                    <w:pPr>
                      <w:pStyle w:val="InfoInstitut"/>
                      <w:rPr>
                        <w:bCs w:val="0"/>
                      </w:rPr>
                    </w:pPr>
                    <w:r w:rsidRPr="00E823BC">
                      <w:rPr>
                        <w:bCs w:val="0"/>
                      </w:rPr>
                      <w:t>Tel.: 030 89538323</w:t>
                    </w:r>
                  </w:p>
                  <w:p w14:paraId="4FA0FAC0" w14:textId="77777777" w:rsidR="00E823BC" w:rsidRPr="00E823BC" w:rsidRDefault="00E823BC" w:rsidP="00E823BC">
                    <w:pPr>
                      <w:pStyle w:val="InfoInstitut"/>
                      <w:rPr>
                        <w:bCs w:val="0"/>
                      </w:rPr>
                    </w:pPr>
                  </w:p>
                  <w:p w14:paraId="6DC0824C" w14:textId="77777777" w:rsidR="00E823BC" w:rsidRPr="00E823BC" w:rsidRDefault="00E823BC" w:rsidP="00E823BC">
                    <w:pPr>
                      <w:pStyle w:val="InfoInstitut"/>
                      <w:jc w:val="left"/>
                      <w:rPr>
                        <w:b/>
                      </w:rPr>
                    </w:pPr>
                    <w:r w:rsidRPr="00E823BC">
                      <w:rPr>
                        <w:b/>
                      </w:rPr>
                      <w:t xml:space="preserve">Ambulanz und </w:t>
                    </w:r>
                    <w:r w:rsidRPr="00E823BC">
                      <w:rPr>
                        <w:b/>
                      </w:rPr>
                      <w:br/>
                      <w:t>Ausbildungsleitung KJP</w:t>
                    </w:r>
                  </w:p>
                  <w:p w14:paraId="0D5382B1" w14:textId="77777777" w:rsidR="00E823BC" w:rsidRPr="00E823BC" w:rsidRDefault="00E823BC" w:rsidP="00E823BC">
                    <w:pPr>
                      <w:pStyle w:val="InfoInstitut"/>
                      <w:rPr>
                        <w:bCs w:val="0"/>
                      </w:rPr>
                    </w:pPr>
                    <w:r w:rsidRPr="00E823BC">
                      <w:rPr>
                        <w:bCs w:val="0"/>
                      </w:rPr>
                      <w:t>Dipl.-Psych. Leona Sterk-Steinack</w:t>
                    </w:r>
                  </w:p>
                  <w:p w14:paraId="57C97520" w14:textId="77777777" w:rsidR="00E823BC" w:rsidRPr="00E823BC" w:rsidRDefault="00E823BC" w:rsidP="00E823BC">
                    <w:pPr>
                      <w:pStyle w:val="InfoInstitut"/>
                      <w:rPr>
                        <w:bCs w:val="0"/>
                      </w:rPr>
                    </w:pPr>
                    <w:r w:rsidRPr="00E823BC">
                      <w:rPr>
                        <w:bCs w:val="0"/>
                      </w:rPr>
                      <w:t>sterk-steinack@ivb-berlin.de</w:t>
                    </w:r>
                  </w:p>
                  <w:p w14:paraId="669F28A3" w14:textId="77777777" w:rsidR="00E823BC" w:rsidRPr="00E823BC" w:rsidRDefault="00E823BC" w:rsidP="00E823BC">
                    <w:pPr>
                      <w:pStyle w:val="InfoInstitut"/>
                      <w:rPr>
                        <w:bCs w:val="0"/>
                      </w:rPr>
                    </w:pPr>
                    <w:r w:rsidRPr="00E823BC">
                      <w:rPr>
                        <w:bCs w:val="0"/>
                      </w:rPr>
                      <w:t>Dipl.-Psych. Laura Winkelmann</w:t>
                    </w:r>
                  </w:p>
                  <w:p w14:paraId="02E6D128" w14:textId="77777777" w:rsidR="00E823BC" w:rsidRPr="00E823BC" w:rsidRDefault="00E823BC" w:rsidP="00E823BC">
                    <w:pPr>
                      <w:pStyle w:val="InfoInstitut"/>
                      <w:rPr>
                        <w:bCs w:val="0"/>
                      </w:rPr>
                    </w:pPr>
                    <w:r w:rsidRPr="00E823BC">
                      <w:rPr>
                        <w:bCs w:val="0"/>
                      </w:rPr>
                      <w:t>winkelmann@ivb-berlin.de</w:t>
                    </w:r>
                  </w:p>
                  <w:p w14:paraId="6BF29A22" w14:textId="77777777" w:rsidR="00E823BC" w:rsidRPr="00E823BC" w:rsidRDefault="00E823BC" w:rsidP="00E823BC">
                    <w:pPr>
                      <w:pStyle w:val="InfoInstitut"/>
                      <w:rPr>
                        <w:bCs w:val="0"/>
                      </w:rPr>
                    </w:pPr>
                    <w:r w:rsidRPr="00E823BC">
                      <w:rPr>
                        <w:bCs w:val="0"/>
                      </w:rPr>
                      <w:t>Tel.: 030 897379943</w:t>
                    </w:r>
                  </w:p>
                  <w:p w14:paraId="551009CE" w14:textId="77777777" w:rsidR="00E823BC" w:rsidRPr="00E823BC" w:rsidRDefault="00E823BC" w:rsidP="00E823BC">
                    <w:pPr>
                      <w:pStyle w:val="InfoInstitut"/>
                      <w:rPr>
                        <w:bCs w:val="0"/>
                      </w:rPr>
                    </w:pPr>
                  </w:p>
                  <w:p w14:paraId="6355138D" w14:textId="77777777" w:rsidR="00E823BC" w:rsidRPr="00E823BC" w:rsidRDefault="00E823BC" w:rsidP="00E823BC">
                    <w:pPr>
                      <w:pStyle w:val="InfoInstitut"/>
                      <w:rPr>
                        <w:b/>
                      </w:rPr>
                    </w:pPr>
                    <w:r w:rsidRPr="00E823BC">
                      <w:rPr>
                        <w:b/>
                      </w:rPr>
                      <w:t xml:space="preserve">Institutsleitung </w:t>
                    </w:r>
                  </w:p>
                  <w:p w14:paraId="51DC01C1" w14:textId="77777777" w:rsidR="00E823BC" w:rsidRPr="00E823BC" w:rsidRDefault="00E823BC" w:rsidP="00E823BC">
                    <w:pPr>
                      <w:pStyle w:val="InfoInstitut"/>
                      <w:rPr>
                        <w:bCs w:val="0"/>
                      </w:rPr>
                    </w:pPr>
                    <w:r w:rsidRPr="00E823BC">
                      <w:rPr>
                        <w:bCs w:val="0"/>
                      </w:rPr>
                      <w:t>Dipl. Soz. Päd. Joachim Radtke</w:t>
                    </w:r>
                  </w:p>
                  <w:p w14:paraId="003C3AC9" w14:textId="77777777" w:rsidR="00E823BC" w:rsidRPr="00E823BC" w:rsidRDefault="00E823BC" w:rsidP="00E823BC">
                    <w:pPr>
                      <w:pStyle w:val="InfoInstitut"/>
                      <w:rPr>
                        <w:bCs w:val="0"/>
                      </w:rPr>
                    </w:pPr>
                    <w:r w:rsidRPr="00E823BC">
                      <w:rPr>
                        <w:bCs w:val="0"/>
                      </w:rPr>
                      <w:t>Tel.: 030 89538318</w:t>
                    </w:r>
                  </w:p>
                  <w:p w14:paraId="21A7D330" w14:textId="77777777" w:rsidR="00E823BC" w:rsidRPr="00E823BC" w:rsidRDefault="00E823BC" w:rsidP="00E823BC">
                    <w:pPr>
                      <w:pStyle w:val="InfoInstitut"/>
                      <w:rPr>
                        <w:bCs w:val="0"/>
                      </w:rPr>
                    </w:pPr>
                    <w:r w:rsidRPr="00E823BC">
                      <w:rPr>
                        <w:bCs w:val="0"/>
                      </w:rPr>
                      <w:t>radtke@ivb-berlin.de</w:t>
                    </w:r>
                  </w:p>
                  <w:p w14:paraId="3E5DABAF" w14:textId="77777777" w:rsidR="00E823BC" w:rsidRPr="00E823BC" w:rsidRDefault="00E823BC" w:rsidP="00E823BC">
                    <w:pPr>
                      <w:pStyle w:val="InfoInstitut"/>
                      <w:rPr>
                        <w:bCs w:val="0"/>
                      </w:rPr>
                    </w:pPr>
                  </w:p>
                  <w:p w14:paraId="2A90393C" w14:textId="77777777" w:rsidR="00E823BC" w:rsidRPr="00E823BC" w:rsidRDefault="00E823BC" w:rsidP="00E823BC">
                    <w:pPr>
                      <w:pStyle w:val="InfoInstitut"/>
                      <w:rPr>
                        <w:b/>
                      </w:rPr>
                    </w:pPr>
                    <w:r w:rsidRPr="00E823BC">
                      <w:rPr>
                        <w:b/>
                      </w:rPr>
                      <w:t>Geschäftsführer</w:t>
                    </w:r>
                  </w:p>
                  <w:p w14:paraId="79F07268" w14:textId="77777777" w:rsidR="00E823BC" w:rsidRPr="00E823BC" w:rsidRDefault="00E823BC" w:rsidP="00E823BC">
                    <w:pPr>
                      <w:pStyle w:val="InfoInstitut"/>
                      <w:rPr>
                        <w:bCs w:val="0"/>
                      </w:rPr>
                    </w:pPr>
                    <w:r w:rsidRPr="00E823BC">
                      <w:rPr>
                        <w:bCs w:val="0"/>
                      </w:rPr>
                      <w:t>Ingo Hilsberg</w:t>
                    </w:r>
                  </w:p>
                  <w:p w14:paraId="18620827" w14:textId="77777777" w:rsidR="00E823BC" w:rsidRPr="00E823BC" w:rsidRDefault="00E823BC" w:rsidP="00E823BC">
                    <w:pPr>
                      <w:pStyle w:val="InfoInstitut"/>
                      <w:rPr>
                        <w:bCs w:val="0"/>
                      </w:rPr>
                    </w:pPr>
                    <w:r w:rsidRPr="00E823BC">
                      <w:rPr>
                        <w:bCs w:val="0"/>
                      </w:rPr>
                      <w:t>Tel.: 030 89538329</w:t>
                    </w:r>
                  </w:p>
                  <w:p w14:paraId="03DF8A20" w14:textId="77777777" w:rsidR="00E823BC" w:rsidRPr="00E823BC" w:rsidRDefault="00E823BC" w:rsidP="00E823BC">
                    <w:pPr>
                      <w:pStyle w:val="InfoInstitut"/>
                      <w:rPr>
                        <w:bCs w:val="0"/>
                      </w:rPr>
                    </w:pPr>
                    <w:r w:rsidRPr="00E823BC">
                      <w:rPr>
                        <w:bCs w:val="0"/>
                      </w:rPr>
                      <w:t>Fax.: 030 89538314</w:t>
                    </w:r>
                  </w:p>
                  <w:p w14:paraId="31C2ABD1" w14:textId="77777777" w:rsidR="00E823BC" w:rsidRPr="00E823BC" w:rsidRDefault="00E823BC" w:rsidP="00E823BC">
                    <w:pPr>
                      <w:pStyle w:val="InfoInstitut"/>
                      <w:rPr>
                        <w:bCs w:val="0"/>
                      </w:rPr>
                    </w:pPr>
                    <w:r w:rsidRPr="00E823BC">
                      <w:rPr>
                        <w:bCs w:val="0"/>
                      </w:rPr>
                      <w:t>hilsberg@ivb-berlin.de</w:t>
                    </w:r>
                  </w:p>
                  <w:p w14:paraId="2D82988B" w14:textId="0EE673B5" w:rsidR="00B458B1" w:rsidRPr="00E823BC" w:rsidRDefault="00B458B1" w:rsidP="00CB537F">
                    <w:pPr>
                      <w:pStyle w:val="InfoInstitut"/>
                      <w:rPr>
                        <w:bCs w:val="0"/>
                      </w:rPr>
                    </w:pPr>
                  </w:p>
                </w:txbxContent>
              </v:textbox>
              <w10:wrap anchorx="margin" anchory="margin"/>
            </v:shape>
          </w:pict>
        </mc:Fallback>
      </mc:AlternateContent>
    </w:r>
    <w:r w:rsidR="0022316C">
      <w:rPr>
        <w:noProof/>
      </w:rPr>
      <mc:AlternateContent>
        <mc:Choice Requires="wps">
          <w:drawing>
            <wp:anchor distT="0" distB="0" distL="114300" distR="114300" simplePos="0" relativeHeight="251672576" behindDoc="0" locked="0" layoutInCell="1" allowOverlap="1" wp14:anchorId="48456F2C" wp14:editId="2AC6D323">
              <wp:simplePos x="0" y="0"/>
              <wp:positionH relativeFrom="leftMargin">
                <wp:posOffset>5724525</wp:posOffset>
              </wp:positionH>
              <wp:positionV relativeFrom="topMargin">
                <wp:posOffset>1742440</wp:posOffset>
              </wp:positionV>
              <wp:extent cx="1472400" cy="1522800"/>
              <wp:effectExtent l="0" t="0" r="0" b="1270"/>
              <wp:wrapNone/>
              <wp:docPr id="8" name="Textfeld 8"/>
              <wp:cNvGraphicFramePr/>
              <a:graphic xmlns:a="http://schemas.openxmlformats.org/drawingml/2006/main">
                <a:graphicData uri="http://schemas.microsoft.com/office/word/2010/wordprocessingShape">
                  <wps:wsp>
                    <wps:cNvSpPr txBox="1"/>
                    <wps:spPr>
                      <a:xfrm>
                        <a:off x="0" y="0"/>
                        <a:ext cx="1472400" cy="1522800"/>
                      </a:xfrm>
                      <a:prstGeom prst="rect">
                        <a:avLst/>
                      </a:prstGeom>
                      <a:solidFill>
                        <a:schemeClr val="lt1"/>
                      </a:solidFill>
                      <a:ln w="6350">
                        <a:noFill/>
                      </a:ln>
                    </wps:spPr>
                    <wps:txbx>
                      <w:txbxContent>
                        <w:p w14:paraId="04331FAF" w14:textId="77777777" w:rsidR="00F863A4" w:rsidRPr="009A17A2" w:rsidRDefault="00F863A4" w:rsidP="009A17A2">
                          <w:pPr>
                            <w:pStyle w:val="InfoInstitut"/>
                            <w:jc w:val="left"/>
                            <w:rPr>
                              <w:b/>
                              <w:bCs w:val="0"/>
                            </w:rPr>
                          </w:pPr>
                          <w:r w:rsidRPr="009A17A2">
                            <w:rPr>
                              <w:b/>
                              <w:bCs w:val="0"/>
                            </w:rPr>
                            <w:t>IVB Institut für Verhaltenstherapie Berlin GmbH</w:t>
                          </w:r>
                        </w:p>
                        <w:p w14:paraId="38533BAA" w14:textId="77777777" w:rsidR="00F863A4" w:rsidRPr="00CB537F" w:rsidRDefault="00F863A4" w:rsidP="009A17A2">
                          <w:pPr>
                            <w:pStyle w:val="InfoInstitut"/>
                            <w:jc w:val="left"/>
                          </w:pPr>
                          <w:r w:rsidRPr="00CB537F">
                            <w:t>Staatlich anerkannte Aus- und Weiterbildungsstätte</w:t>
                          </w:r>
                        </w:p>
                        <w:p w14:paraId="6C24C059" w14:textId="77777777" w:rsidR="00F863A4" w:rsidRPr="00134A89" w:rsidRDefault="00F863A4" w:rsidP="009A17A2">
                          <w:pPr>
                            <w:pStyle w:val="InfoInstitut"/>
                          </w:pPr>
                        </w:p>
                        <w:p w14:paraId="58F3FD22" w14:textId="77777777" w:rsidR="00F863A4" w:rsidRPr="009B0F2B" w:rsidRDefault="00F863A4" w:rsidP="009A17A2">
                          <w:pPr>
                            <w:pStyle w:val="InfoInstitut"/>
                            <w:rPr>
                              <w:b/>
                              <w:bCs w:val="0"/>
                            </w:rPr>
                          </w:pPr>
                          <w:r w:rsidRPr="009B0F2B">
                            <w:rPr>
                              <w:b/>
                              <w:bCs w:val="0"/>
                            </w:rPr>
                            <w:t>www.ivb-berlin.de</w:t>
                          </w:r>
                        </w:p>
                        <w:p w14:paraId="2342E349" w14:textId="77777777" w:rsidR="00174351" w:rsidRPr="009A17A2" w:rsidRDefault="00174351" w:rsidP="009A17A2">
                          <w:pPr>
                            <w:pStyle w:val="InfoInstitut"/>
                          </w:pPr>
                        </w:p>
                        <w:p w14:paraId="58162A81" w14:textId="77777777" w:rsidR="00174351" w:rsidRPr="009A17A2" w:rsidRDefault="00174351" w:rsidP="009A17A2">
                          <w:pPr>
                            <w:pStyle w:val="InfoInstitut"/>
                          </w:pPr>
                        </w:p>
                        <w:p w14:paraId="65697F89" w14:textId="77777777" w:rsidR="00174351" w:rsidRPr="009A17A2" w:rsidRDefault="00174351" w:rsidP="009A17A2">
                          <w:pPr>
                            <w:pStyle w:val="InfoInstitut"/>
                          </w:pPr>
                        </w:p>
                        <w:p w14:paraId="1B4EA175" w14:textId="77777777" w:rsidR="00174351" w:rsidRPr="009A17A2" w:rsidRDefault="00174351" w:rsidP="009A17A2">
                          <w:pPr>
                            <w:pStyle w:val="InfoInstitut"/>
                          </w:pPr>
                        </w:p>
                        <w:p w14:paraId="3294D48E" w14:textId="42B91C85" w:rsidR="00174351" w:rsidRPr="00AE5D62" w:rsidRDefault="00174351" w:rsidP="009A17A2">
                          <w:pPr>
                            <w:pStyle w:val="InfoInstitut"/>
                            <w:rPr>
                              <w:sz w:val="22"/>
                              <w:szCs w:val="22"/>
                            </w:rPr>
                          </w:pPr>
                          <w:r w:rsidRPr="00AE5D62">
                            <w:rPr>
                              <w:sz w:val="22"/>
                              <w:szCs w:val="22"/>
                            </w:rPr>
                            <w:fldChar w:fldCharType="begin"/>
                          </w:r>
                          <w:r w:rsidRPr="00AE5D62">
                            <w:rPr>
                              <w:sz w:val="22"/>
                              <w:szCs w:val="22"/>
                            </w:rPr>
                            <w:instrText xml:space="preserve"> TIME \@ "dd.MM.yy" </w:instrText>
                          </w:r>
                          <w:r w:rsidRPr="00AE5D62">
                            <w:rPr>
                              <w:sz w:val="22"/>
                              <w:szCs w:val="22"/>
                            </w:rPr>
                            <w:fldChar w:fldCharType="separate"/>
                          </w:r>
                          <w:r w:rsidR="00A93CBB">
                            <w:rPr>
                              <w:noProof/>
                              <w:sz w:val="22"/>
                              <w:szCs w:val="22"/>
                            </w:rPr>
                            <w:t>06.10.25</w:t>
                          </w:r>
                          <w:r w:rsidRPr="00AE5D62">
                            <w:rPr>
                              <w:sz w:val="22"/>
                              <w:szCs w:val="22"/>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56F2C" id="Textfeld 8" o:spid="_x0000_s1028" type="#_x0000_t202" style="position:absolute;left:0;text-align:left;margin-left:450.75pt;margin-top:137.2pt;width:115.95pt;height:119.9pt;z-index:25167257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" fillcolor="white [3201]" stroked="f" strokeweight=".5pt">
              <v:textbox>
                <w:txbxContent>
                  <w:p w14:paraId="04331FAF" w14:textId="77777777" w:rsidR="00F863A4" w:rsidRPr="009A17A2" w:rsidRDefault="00F863A4" w:rsidP="009A17A2">
                    <w:pPr>
                      <w:pStyle w:val="InfoInstitut"/>
                      <w:jc w:val="left"/>
                      <w:rPr>
                        <w:b/>
                        <w:bCs w:val="0"/>
                      </w:rPr>
                    </w:pPr>
                    <w:r w:rsidRPr="009A17A2">
                      <w:rPr>
                        <w:b/>
                        <w:bCs w:val="0"/>
                      </w:rPr>
                      <w:t>IVB Institut für Verhaltenstherapie Berlin GmbH</w:t>
                    </w:r>
                  </w:p>
                  <w:p w14:paraId="38533BAA" w14:textId="77777777" w:rsidR="00F863A4" w:rsidRPr="00CB537F" w:rsidRDefault="00F863A4" w:rsidP="009A17A2">
                    <w:pPr>
                      <w:pStyle w:val="InfoInstitut"/>
                      <w:jc w:val="left"/>
                    </w:pPr>
                    <w:r w:rsidRPr="00CB537F">
                      <w:t>Staatlich anerkannte Aus- und Weiterbildungsstätte</w:t>
                    </w:r>
                  </w:p>
                  <w:p w14:paraId="6C24C059" w14:textId="77777777" w:rsidR="00F863A4" w:rsidRPr="00134A89" w:rsidRDefault="00F863A4" w:rsidP="009A17A2">
                    <w:pPr>
                      <w:pStyle w:val="InfoInstitut"/>
                    </w:pPr>
                  </w:p>
                  <w:p w14:paraId="58F3FD22" w14:textId="77777777" w:rsidR="00F863A4" w:rsidRPr="009B0F2B" w:rsidRDefault="00F863A4" w:rsidP="009A17A2">
                    <w:pPr>
                      <w:pStyle w:val="InfoInstitut"/>
                      <w:rPr>
                        <w:b/>
                        <w:bCs w:val="0"/>
                      </w:rPr>
                    </w:pPr>
                    <w:r w:rsidRPr="009B0F2B">
                      <w:rPr>
                        <w:b/>
                        <w:bCs w:val="0"/>
                      </w:rPr>
                      <w:t>www.ivb-berlin.de</w:t>
                    </w:r>
                  </w:p>
                  <w:p w14:paraId="2342E349" w14:textId="77777777" w:rsidR="00174351" w:rsidRPr="009A17A2" w:rsidRDefault="00174351" w:rsidP="009A17A2">
                    <w:pPr>
                      <w:pStyle w:val="InfoInstitut"/>
                    </w:pPr>
                  </w:p>
                  <w:p w14:paraId="58162A81" w14:textId="77777777" w:rsidR="00174351" w:rsidRPr="009A17A2" w:rsidRDefault="00174351" w:rsidP="009A17A2">
                    <w:pPr>
                      <w:pStyle w:val="InfoInstitut"/>
                    </w:pPr>
                  </w:p>
                  <w:p w14:paraId="65697F89" w14:textId="77777777" w:rsidR="00174351" w:rsidRPr="009A17A2" w:rsidRDefault="00174351" w:rsidP="009A17A2">
                    <w:pPr>
                      <w:pStyle w:val="InfoInstitut"/>
                    </w:pPr>
                  </w:p>
                  <w:p w14:paraId="1B4EA175" w14:textId="77777777" w:rsidR="00174351" w:rsidRPr="009A17A2" w:rsidRDefault="00174351" w:rsidP="009A17A2">
                    <w:pPr>
                      <w:pStyle w:val="InfoInstitut"/>
                    </w:pPr>
                  </w:p>
                  <w:p w14:paraId="3294D48E" w14:textId="42B91C85" w:rsidR="00174351" w:rsidRPr="00AE5D62" w:rsidRDefault="00174351" w:rsidP="009A17A2">
                    <w:pPr>
                      <w:pStyle w:val="InfoInstitut"/>
                      <w:rPr>
                        <w:sz w:val="22"/>
                        <w:szCs w:val="22"/>
                      </w:rPr>
                    </w:pPr>
                    <w:r w:rsidRPr="00AE5D62">
                      <w:rPr>
                        <w:sz w:val="22"/>
                        <w:szCs w:val="22"/>
                      </w:rPr>
                      <w:fldChar w:fldCharType="begin"/>
                    </w:r>
                    <w:r w:rsidRPr="00AE5D62">
                      <w:rPr>
                        <w:sz w:val="22"/>
                        <w:szCs w:val="22"/>
                      </w:rPr>
                      <w:instrText xml:space="preserve"> TIME \@ "dd.MM.yy" </w:instrText>
                    </w:r>
                    <w:r w:rsidRPr="00AE5D62">
                      <w:rPr>
                        <w:sz w:val="22"/>
                        <w:szCs w:val="22"/>
                      </w:rPr>
                      <w:fldChar w:fldCharType="separate"/>
                    </w:r>
                    <w:r w:rsidR="00A93CBB">
                      <w:rPr>
                        <w:noProof/>
                        <w:sz w:val="22"/>
                        <w:szCs w:val="22"/>
                      </w:rPr>
                      <w:t>06.10.25</w:t>
                    </w:r>
                    <w:r w:rsidRPr="00AE5D62">
                      <w:rPr>
                        <w:sz w:val="22"/>
                        <w:szCs w:val="22"/>
                      </w:rP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7DC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6B5011E"/>
    <w:multiLevelType w:val="singleLevel"/>
    <w:tmpl w:val="04070019"/>
    <w:lvl w:ilvl="0">
      <w:start w:val="1"/>
      <w:numFmt w:val="lowerLetter"/>
      <w:lvlText w:val="%1."/>
      <w:lvlJc w:val="left"/>
      <w:pPr>
        <w:ind w:left="720" w:hanging="360"/>
      </w:pPr>
    </w:lvl>
  </w:abstractNum>
  <w:abstractNum w:abstractNumId="2" w15:restartNumberingAfterBreak="0">
    <w:nsid w:val="09007C1A"/>
    <w:multiLevelType w:val="hybridMultilevel"/>
    <w:tmpl w:val="6DD8509A"/>
    <w:lvl w:ilvl="0" w:tplc="04070015">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16545588"/>
    <w:multiLevelType w:val="hybridMultilevel"/>
    <w:tmpl w:val="D3367206"/>
    <w:lvl w:ilvl="0" w:tplc="7824997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CE36E26"/>
    <w:multiLevelType w:val="hybridMultilevel"/>
    <w:tmpl w:val="10501BC0"/>
    <w:lvl w:ilvl="0" w:tplc="04070015">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28741218"/>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32F05C9F"/>
    <w:multiLevelType w:val="hybridMultilevel"/>
    <w:tmpl w:val="3296219A"/>
    <w:lvl w:ilvl="0" w:tplc="04070015">
      <w:start w:val="1"/>
      <w:numFmt w:val="decimal"/>
      <w:lvlText w:val="(%1)"/>
      <w:lvlJc w:val="left"/>
      <w:pPr>
        <w:tabs>
          <w:tab w:val="num" w:pos="3195"/>
        </w:tabs>
        <w:ind w:left="3195" w:hanging="360"/>
      </w:pPr>
    </w:lvl>
    <w:lvl w:ilvl="1" w:tplc="04070019" w:tentative="1">
      <w:start w:val="1"/>
      <w:numFmt w:val="lowerLetter"/>
      <w:lvlText w:val="%2."/>
      <w:lvlJc w:val="left"/>
      <w:pPr>
        <w:tabs>
          <w:tab w:val="num" w:pos="3915"/>
        </w:tabs>
        <w:ind w:left="3915" w:hanging="360"/>
      </w:pPr>
    </w:lvl>
    <w:lvl w:ilvl="2" w:tplc="0407001B" w:tentative="1">
      <w:start w:val="1"/>
      <w:numFmt w:val="lowerRoman"/>
      <w:lvlText w:val="%3."/>
      <w:lvlJc w:val="right"/>
      <w:pPr>
        <w:tabs>
          <w:tab w:val="num" w:pos="4635"/>
        </w:tabs>
        <w:ind w:left="4635" w:hanging="180"/>
      </w:pPr>
    </w:lvl>
    <w:lvl w:ilvl="3" w:tplc="0407000F" w:tentative="1">
      <w:start w:val="1"/>
      <w:numFmt w:val="decimal"/>
      <w:lvlText w:val="%4."/>
      <w:lvlJc w:val="left"/>
      <w:pPr>
        <w:tabs>
          <w:tab w:val="num" w:pos="5355"/>
        </w:tabs>
        <w:ind w:left="5355" w:hanging="360"/>
      </w:pPr>
    </w:lvl>
    <w:lvl w:ilvl="4" w:tplc="04070019" w:tentative="1">
      <w:start w:val="1"/>
      <w:numFmt w:val="lowerLetter"/>
      <w:lvlText w:val="%5."/>
      <w:lvlJc w:val="left"/>
      <w:pPr>
        <w:tabs>
          <w:tab w:val="num" w:pos="6075"/>
        </w:tabs>
        <w:ind w:left="6075" w:hanging="360"/>
      </w:pPr>
    </w:lvl>
    <w:lvl w:ilvl="5" w:tplc="0407001B" w:tentative="1">
      <w:start w:val="1"/>
      <w:numFmt w:val="lowerRoman"/>
      <w:lvlText w:val="%6."/>
      <w:lvlJc w:val="right"/>
      <w:pPr>
        <w:tabs>
          <w:tab w:val="num" w:pos="6795"/>
        </w:tabs>
        <w:ind w:left="6795" w:hanging="180"/>
      </w:pPr>
    </w:lvl>
    <w:lvl w:ilvl="6" w:tplc="0407000F" w:tentative="1">
      <w:start w:val="1"/>
      <w:numFmt w:val="decimal"/>
      <w:lvlText w:val="%7."/>
      <w:lvlJc w:val="left"/>
      <w:pPr>
        <w:tabs>
          <w:tab w:val="num" w:pos="7515"/>
        </w:tabs>
        <w:ind w:left="7515" w:hanging="360"/>
      </w:pPr>
    </w:lvl>
    <w:lvl w:ilvl="7" w:tplc="04070019" w:tentative="1">
      <w:start w:val="1"/>
      <w:numFmt w:val="lowerLetter"/>
      <w:lvlText w:val="%8."/>
      <w:lvlJc w:val="left"/>
      <w:pPr>
        <w:tabs>
          <w:tab w:val="num" w:pos="8235"/>
        </w:tabs>
        <w:ind w:left="8235" w:hanging="360"/>
      </w:pPr>
    </w:lvl>
    <w:lvl w:ilvl="8" w:tplc="0407001B" w:tentative="1">
      <w:start w:val="1"/>
      <w:numFmt w:val="lowerRoman"/>
      <w:lvlText w:val="%9."/>
      <w:lvlJc w:val="right"/>
      <w:pPr>
        <w:tabs>
          <w:tab w:val="num" w:pos="8955"/>
        </w:tabs>
        <w:ind w:left="8955" w:hanging="180"/>
      </w:pPr>
    </w:lvl>
  </w:abstractNum>
  <w:abstractNum w:abstractNumId="7" w15:restartNumberingAfterBreak="0">
    <w:nsid w:val="35B7634C"/>
    <w:multiLevelType w:val="hybridMultilevel"/>
    <w:tmpl w:val="3CF6087C"/>
    <w:lvl w:ilvl="0" w:tplc="04070015">
      <w:start w:val="1"/>
      <w:numFmt w:val="decimal"/>
      <w:lvlText w:val="(%1)"/>
      <w:lvlJc w:val="left"/>
      <w:pPr>
        <w:tabs>
          <w:tab w:val="num" w:pos="720"/>
        </w:tabs>
        <w:ind w:left="720" w:hanging="360"/>
      </w:pPr>
    </w:lvl>
    <w:lvl w:ilvl="1" w:tplc="6BC24BE8">
      <w:numFmt w:val="bullet"/>
      <w:lvlText w:val="-"/>
      <w:lvlJc w:val="left"/>
      <w:pPr>
        <w:ind w:left="1440" w:hanging="360"/>
      </w:pPr>
      <w:rPr>
        <w:rFonts w:ascii="Arial" w:eastAsiaTheme="minorHAnsi" w:hAnsi="Arial" w:cs="Arial"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390C4864"/>
    <w:multiLevelType w:val="hybridMultilevel"/>
    <w:tmpl w:val="AEDE0F0C"/>
    <w:lvl w:ilvl="0" w:tplc="E302849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B8931DE"/>
    <w:multiLevelType w:val="hybridMultilevel"/>
    <w:tmpl w:val="7FBCCD1C"/>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10" w15:restartNumberingAfterBreak="0">
    <w:nsid w:val="40071708"/>
    <w:multiLevelType w:val="hybridMultilevel"/>
    <w:tmpl w:val="FEF8F858"/>
    <w:lvl w:ilvl="0" w:tplc="492A2132">
      <w:numFmt w:val="bullet"/>
      <w:lvlText w:val="-"/>
      <w:lvlJc w:val="left"/>
      <w:pPr>
        <w:ind w:left="927" w:hanging="360"/>
      </w:pPr>
      <w:rPr>
        <w:rFonts w:ascii="Arial" w:eastAsia="Times New Roman" w:hAnsi="Arial" w:cs="Arial"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11" w15:restartNumberingAfterBreak="0">
    <w:nsid w:val="4893640E"/>
    <w:multiLevelType w:val="multilevel"/>
    <w:tmpl w:val="8FC05D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498F45DE"/>
    <w:multiLevelType w:val="hybridMultilevel"/>
    <w:tmpl w:val="4C303572"/>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C6A4819"/>
    <w:multiLevelType w:val="hybridMultilevel"/>
    <w:tmpl w:val="D4021048"/>
    <w:lvl w:ilvl="0" w:tplc="A62C81E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CAA6D14"/>
    <w:multiLevelType w:val="hybridMultilevel"/>
    <w:tmpl w:val="DFFA231A"/>
    <w:lvl w:ilvl="0" w:tplc="04070015">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5" w15:restartNumberingAfterBreak="0">
    <w:nsid w:val="4D5A28E2"/>
    <w:multiLevelType w:val="hybridMultilevel"/>
    <w:tmpl w:val="D4462EFE"/>
    <w:lvl w:ilvl="0" w:tplc="B5E8F702">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E277ECE"/>
    <w:multiLevelType w:val="hybridMultilevel"/>
    <w:tmpl w:val="4B02DAF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E7643FC"/>
    <w:multiLevelType w:val="multilevel"/>
    <w:tmpl w:val="E95CFD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E7C3246"/>
    <w:multiLevelType w:val="hybridMultilevel"/>
    <w:tmpl w:val="C4F6A8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06217A2"/>
    <w:multiLevelType w:val="multilevel"/>
    <w:tmpl w:val="E95CFD6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1BE08FE"/>
    <w:multiLevelType w:val="hybridMultilevel"/>
    <w:tmpl w:val="3D34755C"/>
    <w:lvl w:ilvl="0" w:tplc="04070015">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1" w15:restartNumberingAfterBreak="0">
    <w:nsid w:val="657F1833"/>
    <w:multiLevelType w:val="multilevel"/>
    <w:tmpl w:val="649C3236"/>
    <w:lvl w:ilvl="0">
      <w:start w:val="1"/>
      <w:numFmt w:val="decimal"/>
      <w:lvlText w:val="%1"/>
      <w:lvlJc w:val="left"/>
      <w:pPr>
        <w:ind w:left="425" w:hanging="425"/>
      </w:pPr>
      <w:rPr>
        <w:rFonts w:hint="default"/>
      </w:rPr>
    </w:lvl>
    <w:lvl w:ilvl="1">
      <w:start w:val="1"/>
      <w:numFmt w:val="decimal"/>
      <w:lvlRestart w:val="0"/>
      <w:lvlText w:val="%1.%2"/>
      <w:lvlJc w:val="left"/>
      <w:pPr>
        <w:ind w:left="576" w:hanging="576"/>
      </w:pPr>
      <w:rPr>
        <w:rFonts w:hint="default"/>
      </w:rPr>
    </w:lvl>
    <w:lvl w:ilvl="2">
      <w:start w:val="1"/>
      <w:numFmt w:val="decimal"/>
      <w:lvlRestart w:val="0"/>
      <w:isLgl/>
      <w:suff w:val="nothing"/>
      <w:lvlText w:val="%2.%1.%3"/>
      <w:lvlJc w:val="left"/>
      <w:pPr>
        <w:ind w:left="431" w:hanging="431"/>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15:restartNumberingAfterBreak="0">
    <w:nsid w:val="6ABE5A6C"/>
    <w:multiLevelType w:val="hybridMultilevel"/>
    <w:tmpl w:val="62F48F20"/>
    <w:lvl w:ilvl="0" w:tplc="04070015">
      <w:start w:val="1"/>
      <w:numFmt w:val="decimal"/>
      <w:lvlText w:val="(%1)"/>
      <w:lvlJc w:val="left"/>
      <w:pPr>
        <w:tabs>
          <w:tab w:val="num" w:pos="786"/>
        </w:tabs>
        <w:ind w:left="786"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3" w15:restartNumberingAfterBreak="0">
    <w:nsid w:val="6B491AD1"/>
    <w:multiLevelType w:val="hybridMultilevel"/>
    <w:tmpl w:val="CA34CA32"/>
    <w:lvl w:ilvl="0" w:tplc="0F080DC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F3F0AFA"/>
    <w:multiLevelType w:val="hybridMultilevel"/>
    <w:tmpl w:val="0F14D34E"/>
    <w:lvl w:ilvl="0" w:tplc="9F24B04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F8918CD"/>
    <w:multiLevelType w:val="multilevel"/>
    <w:tmpl w:val="EACC3004"/>
    <w:lvl w:ilvl="0">
      <w:start w:val="1"/>
      <w:numFmt w:val="decimal"/>
      <w:lvlText w:val="%1"/>
      <w:lvlJc w:val="left"/>
      <w:pPr>
        <w:ind w:left="425" w:hanging="425"/>
      </w:pPr>
      <w:rPr>
        <w:rFonts w:hint="default"/>
      </w:rPr>
    </w:lvl>
    <w:lvl w:ilvl="1">
      <w:start w:val="1"/>
      <w:numFmt w:val="decimal"/>
      <w:lvlRestart w:val="0"/>
      <w:lvlText w:val="%1.%2"/>
      <w:lvlJc w:val="left"/>
      <w:pPr>
        <w:ind w:left="576" w:hanging="576"/>
      </w:pPr>
      <w:rPr>
        <w:rFonts w:hint="default"/>
      </w:rPr>
    </w:lvl>
    <w:lvl w:ilvl="2">
      <w:start w:val="1"/>
      <w:numFmt w:val="decimal"/>
      <w:lvlRestart w:val="0"/>
      <w:suff w:val="nothing"/>
      <w:lvlText w:val="%2.%1.%3"/>
      <w:lvlJc w:val="left"/>
      <w:pPr>
        <w:ind w:left="624" w:hanging="624"/>
      </w:pPr>
      <w:rPr>
        <w:rFonts w:hint="default"/>
      </w:rPr>
    </w:lvl>
    <w:lvl w:ilvl="3">
      <w:start w:val="1"/>
      <w:numFmt w:val="decimal"/>
      <w:lvlText w:val="%3.%1.%2..%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722C4F50"/>
    <w:multiLevelType w:val="multilevel"/>
    <w:tmpl w:val="E95CFD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79AE5A2F"/>
    <w:multiLevelType w:val="hybridMultilevel"/>
    <w:tmpl w:val="26FE49E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7A5609AE"/>
    <w:multiLevelType w:val="hybridMultilevel"/>
    <w:tmpl w:val="6B2C0976"/>
    <w:lvl w:ilvl="0" w:tplc="C67E5EEA">
      <w:start w:val="1"/>
      <w:numFmt w:val="bullet"/>
      <w:pStyle w:val="Listenabsatz"/>
      <w:lvlText w:val=""/>
      <w:lvlJc w:val="left"/>
      <w:pPr>
        <w:ind w:left="720" w:hanging="363"/>
      </w:pPr>
      <w:rPr>
        <w:rFonts w:ascii="Symbol" w:hAnsi="Symbol" w:hint="default"/>
      </w:rPr>
    </w:lvl>
    <w:lvl w:ilvl="1" w:tplc="A3683EB6">
      <w:start w:val="1"/>
      <w:numFmt w:val="bullet"/>
      <w:lvlText w:val="o"/>
      <w:lvlJc w:val="left"/>
      <w:pPr>
        <w:ind w:left="1440" w:hanging="363"/>
      </w:pPr>
      <w:rPr>
        <w:rFonts w:ascii="Courier New" w:hAnsi="Courier New" w:hint="default"/>
      </w:rPr>
    </w:lvl>
    <w:lvl w:ilvl="2" w:tplc="62AE0E22">
      <w:start w:val="1"/>
      <w:numFmt w:val="bullet"/>
      <w:lvlText w:val=""/>
      <w:lvlJc w:val="left"/>
      <w:pPr>
        <w:ind w:left="2160" w:hanging="363"/>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num w:numId="1" w16cid:durableId="1826125590">
    <w:abstractNumId w:val="21"/>
  </w:num>
  <w:num w:numId="2" w16cid:durableId="516042104">
    <w:abstractNumId w:val="25"/>
  </w:num>
  <w:num w:numId="3" w16cid:durableId="1709909255">
    <w:abstractNumId w:val="11"/>
  </w:num>
  <w:num w:numId="4" w16cid:durableId="1697625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58040902">
    <w:abstractNumId w:val="5"/>
  </w:num>
  <w:num w:numId="6" w16cid:durableId="797377377">
    <w:abstractNumId w:val="18"/>
  </w:num>
  <w:num w:numId="7" w16cid:durableId="2044986736">
    <w:abstractNumId w:val="16"/>
  </w:num>
  <w:num w:numId="8" w16cid:durableId="1612853378">
    <w:abstractNumId w:val="17"/>
  </w:num>
  <w:num w:numId="9" w16cid:durableId="49109921">
    <w:abstractNumId w:val="0"/>
  </w:num>
  <w:num w:numId="10" w16cid:durableId="1572422037">
    <w:abstractNumId w:val="1"/>
  </w:num>
  <w:num w:numId="11" w16cid:durableId="1498617545">
    <w:abstractNumId w:val="19"/>
  </w:num>
  <w:num w:numId="12" w16cid:durableId="985352020">
    <w:abstractNumId w:val="26"/>
  </w:num>
  <w:num w:numId="13" w16cid:durableId="985357062">
    <w:abstractNumId w:val="12"/>
  </w:num>
  <w:num w:numId="14" w16cid:durableId="916670581">
    <w:abstractNumId w:val="28"/>
  </w:num>
  <w:num w:numId="15" w16cid:durableId="2138260424">
    <w:abstractNumId w:val="23"/>
  </w:num>
  <w:num w:numId="16" w16cid:durableId="1635675863">
    <w:abstractNumId w:val="28"/>
    <w:lvlOverride w:ilvl="0">
      <w:startOverride w:val="1"/>
    </w:lvlOverride>
  </w:num>
  <w:num w:numId="17" w16cid:durableId="1838381479">
    <w:abstractNumId w:val="28"/>
    <w:lvlOverride w:ilvl="0">
      <w:startOverride w:val="1"/>
    </w:lvlOverride>
  </w:num>
  <w:num w:numId="18" w16cid:durableId="2132818993">
    <w:abstractNumId w:val="15"/>
  </w:num>
  <w:num w:numId="19" w16cid:durableId="703215685">
    <w:abstractNumId w:val="27"/>
  </w:num>
  <w:num w:numId="20" w16cid:durableId="572590988">
    <w:abstractNumId w:val="7"/>
  </w:num>
  <w:num w:numId="21" w16cid:durableId="425923777">
    <w:abstractNumId w:val="2"/>
  </w:num>
  <w:num w:numId="22" w16cid:durableId="1395618159">
    <w:abstractNumId w:val="4"/>
  </w:num>
  <w:num w:numId="23" w16cid:durableId="72628454">
    <w:abstractNumId w:val="22"/>
  </w:num>
  <w:num w:numId="24" w16cid:durableId="44455219">
    <w:abstractNumId w:val="6"/>
  </w:num>
  <w:num w:numId="25" w16cid:durableId="1546529229">
    <w:abstractNumId w:val="14"/>
  </w:num>
  <w:num w:numId="26" w16cid:durableId="1784808880">
    <w:abstractNumId w:val="20"/>
  </w:num>
  <w:num w:numId="27" w16cid:durableId="1881362655">
    <w:abstractNumId w:val="10"/>
  </w:num>
  <w:num w:numId="28" w16cid:durableId="1684017197">
    <w:abstractNumId w:val="9"/>
  </w:num>
  <w:num w:numId="29" w16cid:durableId="437337133">
    <w:abstractNumId w:val="13"/>
  </w:num>
  <w:num w:numId="30" w16cid:durableId="1688822176">
    <w:abstractNumId w:val="8"/>
  </w:num>
  <w:num w:numId="31" w16cid:durableId="831986350">
    <w:abstractNumId w:val="3"/>
  </w:num>
  <w:num w:numId="32" w16cid:durableId="76599677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stylePaneSortMethod w:val="0000"/>
  <w:defaultTabStop w:val="56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D46"/>
    <w:rsid w:val="000013E9"/>
    <w:rsid w:val="0001014E"/>
    <w:rsid w:val="0001133F"/>
    <w:rsid w:val="00020D18"/>
    <w:rsid w:val="000323AD"/>
    <w:rsid w:val="00034C15"/>
    <w:rsid w:val="00035105"/>
    <w:rsid w:val="00042179"/>
    <w:rsid w:val="000455C5"/>
    <w:rsid w:val="00062182"/>
    <w:rsid w:val="0009519D"/>
    <w:rsid w:val="00095B1D"/>
    <w:rsid w:val="000A1BA2"/>
    <w:rsid w:val="000A3B10"/>
    <w:rsid w:val="000B6A11"/>
    <w:rsid w:val="000B70AB"/>
    <w:rsid w:val="000C31FD"/>
    <w:rsid w:val="000C3D46"/>
    <w:rsid w:val="000D2FFD"/>
    <w:rsid w:val="000D65B1"/>
    <w:rsid w:val="000E3022"/>
    <w:rsid w:val="000E48DA"/>
    <w:rsid w:val="000F3748"/>
    <w:rsid w:val="000F6329"/>
    <w:rsid w:val="00106345"/>
    <w:rsid w:val="00130E25"/>
    <w:rsid w:val="00134A89"/>
    <w:rsid w:val="0014219C"/>
    <w:rsid w:val="00150AA6"/>
    <w:rsid w:val="001619DD"/>
    <w:rsid w:val="00162392"/>
    <w:rsid w:val="0016649F"/>
    <w:rsid w:val="00174351"/>
    <w:rsid w:val="001760D7"/>
    <w:rsid w:val="001773E3"/>
    <w:rsid w:val="00180B25"/>
    <w:rsid w:val="001A05CE"/>
    <w:rsid w:val="001A2FF9"/>
    <w:rsid w:val="001B4EF9"/>
    <w:rsid w:val="001B5A30"/>
    <w:rsid w:val="001B773C"/>
    <w:rsid w:val="001C7019"/>
    <w:rsid w:val="001D13E6"/>
    <w:rsid w:val="00202D05"/>
    <w:rsid w:val="002045FC"/>
    <w:rsid w:val="00205589"/>
    <w:rsid w:val="00207598"/>
    <w:rsid w:val="0021580E"/>
    <w:rsid w:val="0022316C"/>
    <w:rsid w:val="00230F44"/>
    <w:rsid w:val="00232702"/>
    <w:rsid w:val="002674FA"/>
    <w:rsid w:val="0027797C"/>
    <w:rsid w:val="00281722"/>
    <w:rsid w:val="00282389"/>
    <w:rsid w:val="00285DBC"/>
    <w:rsid w:val="0028703C"/>
    <w:rsid w:val="00293877"/>
    <w:rsid w:val="002A2A8B"/>
    <w:rsid w:val="002A3126"/>
    <w:rsid w:val="002A3D7A"/>
    <w:rsid w:val="002B64A0"/>
    <w:rsid w:val="002B6B1B"/>
    <w:rsid w:val="002C0A5E"/>
    <w:rsid w:val="002C1EF9"/>
    <w:rsid w:val="002C4F99"/>
    <w:rsid w:val="002C7F9E"/>
    <w:rsid w:val="002F3567"/>
    <w:rsid w:val="00305C87"/>
    <w:rsid w:val="00313498"/>
    <w:rsid w:val="00313F70"/>
    <w:rsid w:val="003162BD"/>
    <w:rsid w:val="00323008"/>
    <w:rsid w:val="00327ACE"/>
    <w:rsid w:val="003405A3"/>
    <w:rsid w:val="00354395"/>
    <w:rsid w:val="00357CD3"/>
    <w:rsid w:val="00361D7E"/>
    <w:rsid w:val="00362675"/>
    <w:rsid w:val="00372B23"/>
    <w:rsid w:val="00372E85"/>
    <w:rsid w:val="003845D2"/>
    <w:rsid w:val="003A01E4"/>
    <w:rsid w:val="003A2893"/>
    <w:rsid w:val="003C01BB"/>
    <w:rsid w:val="003C1CC5"/>
    <w:rsid w:val="003D028C"/>
    <w:rsid w:val="003D4434"/>
    <w:rsid w:val="003D48AD"/>
    <w:rsid w:val="003E1E1E"/>
    <w:rsid w:val="003E5F63"/>
    <w:rsid w:val="003F0389"/>
    <w:rsid w:val="003F3F2E"/>
    <w:rsid w:val="003F6B4D"/>
    <w:rsid w:val="00414443"/>
    <w:rsid w:val="00441F88"/>
    <w:rsid w:val="00442BF4"/>
    <w:rsid w:val="004441B4"/>
    <w:rsid w:val="0044539F"/>
    <w:rsid w:val="00450E90"/>
    <w:rsid w:val="00461EB1"/>
    <w:rsid w:val="00462D28"/>
    <w:rsid w:val="004A71D8"/>
    <w:rsid w:val="004B0AD0"/>
    <w:rsid w:val="004C1230"/>
    <w:rsid w:val="004F0CB2"/>
    <w:rsid w:val="004F34F3"/>
    <w:rsid w:val="00500E3E"/>
    <w:rsid w:val="00511FDA"/>
    <w:rsid w:val="00513E21"/>
    <w:rsid w:val="005152BA"/>
    <w:rsid w:val="00523D3F"/>
    <w:rsid w:val="00525234"/>
    <w:rsid w:val="0055258A"/>
    <w:rsid w:val="005641EB"/>
    <w:rsid w:val="00570FE3"/>
    <w:rsid w:val="00572ED0"/>
    <w:rsid w:val="00586229"/>
    <w:rsid w:val="005867D0"/>
    <w:rsid w:val="00596A29"/>
    <w:rsid w:val="005A643D"/>
    <w:rsid w:val="005B13E0"/>
    <w:rsid w:val="005B27FA"/>
    <w:rsid w:val="005C6802"/>
    <w:rsid w:val="005D4F23"/>
    <w:rsid w:val="005D5304"/>
    <w:rsid w:val="005D6DF5"/>
    <w:rsid w:val="005E204C"/>
    <w:rsid w:val="00601342"/>
    <w:rsid w:val="00611200"/>
    <w:rsid w:val="006142E6"/>
    <w:rsid w:val="006205AC"/>
    <w:rsid w:val="00630C90"/>
    <w:rsid w:val="00632945"/>
    <w:rsid w:val="00637DF3"/>
    <w:rsid w:val="00641FA5"/>
    <w:rsid w:val="00651069"/>
    <w:rsid w:val="006533BB"/>
    <w:rsid w:val="006558BC"/>
    <w:rsid w:val="00673700"/>
    <w:rsid w:val="00687BD6"/>
    <w:rsid w:val="006A2C09"/>
    <w:rsid w:val="006A35B0"/>
    <w:rsid w:val="006C60C5"/>
    <w:rsid w:val="006D34A7"/>
    <w:rsid w:val="006E1B46"/>
    <w:rsid w:val="006F4686"/>
    <w:rsid w:val="006F76CC"/>
    <w:rsid w:val="007011BA"/>
    <w:rsid w:val="007019C3"/>
    <w:rsid w:val="007328AE"/>
    <w:rsid w:val="00734735"/>
    <w:rsid w:val="00736EAA"/>
    <w:rsid w:val="0074071F"/>
    <w:rsid w:val="00744A7B"/>
    <w:rsid w:val="007631C2"/>
    <w:rsid w:val="007849AB"/>
    <w:rsid w:val="00784B2C"/>
    <w:rsid w:val="007B2449"/>
    <w:rsid w:val="007B5B21"/>
    <w:rsid w:val="007B750B"/>
    <w:rsid w:val="007E215F"/>
    <w:rsid w:val="00803CD3"/>
    <w:rsid w:val="00807E32"/>
    <w:rsid w:val="00822BD6"/>
    <w:rsid w:val="00824C9C"/>
    <w:rsid w:val="008356A8"/>
    <w:rsid w:val="008674BF"/>
    <w:rsid w:val="00867FDD"/>
    <w:rsid w:val="00872B20"/>
    <w:rsid w:val="00875998"/>
    <w:rsid w:val="00880773"/>
    <w:rsid w:val="00882C17"/>
    <w:rsid w:val="00891DA6"/>
    <w:rsid w:val="0089419D"/>
    <w:rsid w:val="00894F4B"/>
    <w:rsid w:val="008A3E66"/>
    <w:rsid w:val="008A6E11"/>
    <w:rsid w:val="008B476F"/>
    <w:rsid w:val="008C44F0"/>
    <w:rsid w:val="008E5495"/>
    <w:rsid w:val="008F6BF8"/>
    <w:rsid w:val="00906577"/>
    <w:rsid w:val="0092791E"/>
    <w:rsid w:val="00943F4F"/>
    <w:rsid w:val="00951C54"/>
    <w:rsid w:val="0098200E"/>
    <w:rsid w:val="00985A5F"/>
    <w:rsid w:val="009945B0"/>
    <w:rsid w:val="009A17A2"/>
    <w:rsid w:val="009A6D7C"/>
    <w:rsid w:val="009B0F2B"/>
    <w:rsid w:val="009B12E0"/>
    <w:rsid w:val="009C02D8"/>
    <w:rsid w:val="009C62C6"/>
    <w:rsid w:val="009D0D39"/>
    <w:rsid w:val="009E277A"/>
    <w:rsid w:val="009E6DFF"/>
    <w:rsid w:val="009F1B0E"/>
    <w:rsid w:val="009F4A16"/>
    <w:rsid w:val="009F743B"/>
    <w:rsid w:val="00A01513"/>
    <w:rsid w:val="00A16A0D"/>
    <w:rsid w:val="00A21D47"/>
    <w:rsid w:val="00A30AD5"/>
    <w:rsid w:val="00A3206A"/>
    <w:rsid w:val="00A55EFD"/>
    <w:rsid w:val="00A628B1"/>
    <w:rsid w:val="00A64B47"/>
    <w:rsid w:val="00A71FB7"/>
    <w:rsid w:val="00A76411"/>
    <w:rsid w:val="00A826B8"/>
    <w:rsid w:val="00A93CBB"/>
    <w:rsid w:val="00A950F5"/>
    <w:rsid w:val="00A97177"/>
    <w:rsid w:val="00AE5D62"/>
    <w:rsid w:val="00B013BD"/>
    <w:rsid w:val="00B07075"/>
    <w:rsid w:val="00B25511"/>
    <w:rsid w:val="00B26059"/>
    <w:rsid w:val="00B35A88"/>
    <w:rsid w:val="00B4090C"/>
    <w:rsid w:val="00B44019"/>
    <w:rsid w:val="00B458B1"/>
    <w:rsid w:val="00B525EB"/>
    <w:rsid w:val="00B661E1"/>
    <w:rsid w:val="00B912DE"/>
    <w:rsid w:val="00B93653"/>
    <w:rsid w:val="00B94B70"/>
    <w:rsid w:val="00B957E8"/>
    <w:rsid w:val="00BB1107"/>
    <w:rsid w:val="00BB2933"/>
    <w:rsid w:val="00BC5177"/>
    <w:rsid w:val="00BF63A6"/>
    <w:rsid w:val="00C03C00"/>
    <w:rsid w:val="00C04299"/>
    <w:rsid w:val="00C0603F"/>
    <w:rsid w:val="00C139B6"/>
    <w:rsid w:val="00C13D10"/>
    <w:rsid w:val="00C172CD"/>
    <w:rsid w:val="00C27AC3"/>
    <w:rsid w:val="00C36F83"/>
    <w:rsid w:val="00C43749"/>
    <w:rsid w:val="00C44344"/>
    <w:rsid w:val="00C671D4"/>
    <w:rsid w:val="00C75436"/>
    <w:rsid w:val="00C8004E"/>
    <w:rsid w:val="00C83CF1"/>
    <w:rsid w:val="00C95E8F"/>
    <w:rsid w:val="00CA433F"/>
    <w:rsid w:val="00CB537F"/>
    <w:rsid w:val="00CE2EA6"/>
    <w:rsid w:val="00CE2FD8"/>
    <w:rsid w:val="00CF3AB1"/>
    <w:rsid w:val="00D11AF5"/>
    <w:rsid w:val="00D12833"/>
    <w:rsid w:val="00D1423B"/>
    <w:rsid w:val="00D554A0"/>
    <w:rsid w:val="00D6156E"/>
    <w:rsid w:val="00D6386A"/>
    <w:rsid w:val="00D66419"/>
    <w:rsid w:val="00D66C6B"/>
    <w:rsid w:val="00D773F5"/>
    <w:rsid w:val="00D817B1"/>
    <w:rsid w:val="00D83994"/>
    <w:rsid w:val="00D92875"/>
    <w:rsid w:val="00D955A1"/>
    <w:rsid w:val="00DA454D"/>
    <w:rsid w:val="00DA4E63"/>
    <w:rsid w:val="00DA7D59"/>
    <w:rsid w:val="00DC19F7"/>
    <w:rsid w:val="00DC1B0C"/>
    <w:rsid w:val="00DC2717"/>
    <w:rsid w:val="00DF4F2F"/>
    <w:rsid w:val="00E05058"/>
    <w:rsid w:val="00E144AC"/>
    <w:rsid w:val="00E31195"/>
    <w:rsid w:val="00E364F8"/>
    <w:rsid w:val="00E41045"/>
    <w:rsid w:val="00E41EF5"/>
    <w:rsid w:val="00E45A56"/>
    <w:rsid w:val="00E507FE"/>
    <w:rsid w:val="00E55931"/>
    <w:rsid w:val="00E66029"/>
    <w:rsid w:val="00E72640"/>
    <w:rsid w:val="00E823BC"/>
    <w:rsid w:val="00E87D02"/>
    <w:rsid w:val="00E91D07"/>
    <w:rsid w:val="00EA2B74"/>
    <w:rsid w:val="00EA50F4"/>
    <w:rsid w:val="00EB0342"/>
    <w:rsid w:val="00EB22D5"/>
    <w:rsid w:val="00EB5FF1"/>
    <w:rsid w:val="00EB6D11"/>
    <w:rsid w:val="00EC2351"/>
    <w:rsid w:val="00ED57E5"/>
    <w:rsid w:val="00ED6BF4"/>
    <w:rsid w:val="00EE3F9C"/>
    <w:rsid w:val="00EF7AA1"/>
    <w:rsid w:val="00F20E5D"/>
    <w:rsid w:val="00F3698E"/>
    <w:rsid w:val="00F5198D"/>
    <w:rsid w:val="00F61B0E"/>
    <w:rsid w:val="00F6658B"/>
    <w:rsid w:val="00F66E73"/>
    <w:rsid w:val="00F81EE3"/>
    <w:rsid w:val="00F82215"/>
    <w:rsid w:val="00F863A4"/>
    <w:rsid w:val="00F86504"/>
    <w:rsid w:val="00FA6E3F"/>
    <w:rsid w:val="00FB0E6C"/>
    <w:rsid w:val="00FB1098"/>
    <w:rsid w:val="00FB21EA"/>
    <w:rsid w:val="00FD5BB6"/>
    <w:rsid w:val="00FD5CB1"/>
    <w:rsid w:val="00FD612C"/>
    <w:rsid w:val="00FF45F0"/>
    <w:rsid w:val="00FF56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AAC88"/>
  <w15:chartTrackingRefBased/>
  <w15:docId w15:val="{56D33525-ED04-4F94-A636-47C7D82E2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8"/>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7"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25"/>
    <w:lsdException w:name="Intense Emphasis" w:uiPriority="21"/>
    <w:lsdException w:name="Subtle Reference" w:uiPriority="31"/>
    <w:lsdException w:name="Intense Reference" w:uiPriority="32"/>
    <w:lsdException w:name="Book Title" w:semiHidden="1" w:uiPriority="33"/>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4"/>
    <w:qFormat/>
    <w:rsid w:val="003F3F2E"/>
    <w:pPr>
      <w:spacing w:after="40"/>
      <w:jc w:val="both"/>
    </w:pPr>
    <w:rPr>
      <w:sz w:val="22"/>
    </w:rPr>
  </w:style>
  <w:style w:type="paragraph" w:styleId="berschrift1">
    <w:name w:val="heading 1"/>
    <w:basedOn w:val="Standard"/>
    <w:next w:val="Standard"/>
    <w:link w:val="berschrift1Zchn"/>
    <w:uiPriority w:val="9"/>
    <w:qFormat/>
    <w:rsid w:val="008674BF"/>
    <w:pPr>
      <w:keepNext/>
      <w:keepLines/>
      <w:spacing w:before="260" w:after="60"/>
      <w:outlineLvl w:val="0"/>
    </w:pPr>
    <w:rPr>
      <w:rFonts w:eastAsiaTheme="majorEastAsia" w:cstheme="majorBidi"/>
      <w:b/>
      <w:sz w:val="26"/>
      <w:szCs w:val="32"/>
    </w:rPr>
  </w:style>
  <w:style w:type="paragraph" w:styleId="berschrift2">
    <w:name w:val="heading 2"/>
    <w:basedOn w:val="Standard"/>
    <w:next w:val="Standard"/>
    <w:link w:val="berschrift2Zchn"/>
    <w:uiPriority w:val="9"/>
    <w:qFormat/>
    <w:rsid w:val="008674BF"/>
    <w:pPr>
      <w:keepNext/>
      <w:keepLines/>
      <w:spacing w:before="240" w:after="60"/>
      <w:outlineLvl w:val="1"/>
    </w:pPr>
    <w:rPr>
      <w:rFonts w:eastAsiaTheme="majorEastAsia" w:cstheme="majorBidi"/>
      <w:b/>
      <w:bCs/>
      <w:sz w:val="24"/>
      <w:szCs w:val="26"/>
    </w:rPr>
  </w:style>
  <w:style w:type="paragraph" w:styleId="berschrift3">
    <w:name w:val="heading 3"/>
    <w:basedOn w:val="Standard"/>
    <w:next w:val="Standard"/>
    <w:link w:val="berschrift3Zchn"/>
    <w:uiPriority w:val="9"/>
    <w:qFormat/>
    <w:rsid w:val="008674BF"/>
    <w:pPr>
      <w:keepNext/>
      <w:keepLines/>
      <w:spacing w:before="200" w:after="60"/>
      <w:outlineLvl w:val="2"/>
    </w:pPr>
    <w:rPr>
      <w:rFonts w:eastAsiaTheme="majorEastAsia" w:cs="Times New Roman (Überschriften"/>
      <w:b/>
      <w:bCs/>
    </w:rPr>
  </w:style>
  <w:style w:type="paragraph" w:styleId="berschrift4">
    <w:name w:val="heading 4"/>
    <w:basedOn w:val="Standard"/>
    <w:next w:val="Standard"/>
    <w:link w:val="berschrift4Zchn"/>
    <w:uiPriority w:val="9"/>
    <w:qFormat/>
    <w:rsid w:val="008674BF"/>
    <w:pPr>
      <w:keepNext/>
      <w:keepLines/>
      <w:spacing w:before="200" w:after="60"/>
      <w:outlineLvl w:val="3"/>
    </w:pPr>
    <w:rPr>
      <w:rFonts w:eastAsiaTheme="majorEastAsia" w:cstheme="majorBidi"/>
      <w:b/>
      <w:i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8674BF"/>
    <w:rPr>
      <w:rFonts w:eastAsiaTheme="majorEastAsia" w:cs="Times New Roman (Überschriften"/>
      <w:b/>
      <w:bCs/>
      <w:sz w:val="22"/>
    </w:rPr>
  </w:style>
  <w:style w:type="character" w:customStyle="1" w:styleId="berschrift2Zchn">
    <w:name w:val="Überschrift 2 Zchn"/>
    <w:basedOn w:val="Absatz-Standardschriftart"/>
    <w:link w:val="berschrift2"/>
    <w:uiPriority w:val="9"/>
    <w:rsid w:val="008674BF"/>
    <w:rPr>
      <w:rFonts w:eastAsiaTheme="majorEastAsia" w:cstheme="majorBidi"/>
      <w:b/>
      <w:bCs/>
      <w:sz w:val="24"/>
      <w:szCs w:val="26"/>
    </w:rPr>
  </w:style>
  <w:style w:type="character" w:styleId="Hervorhebung">
    <w:name w:val="Emphasis"/>
    <w:basedOn w:val="Absatz-Standardschriftart"/>
    <w:uiPriority w:val="26"/>
    <w:rsid w:val="00C139B6"/>
    <w:rPr>
      <w:i w:val="0"/>
      <w:iCs/>
    </w:rPr>
  </w:style>
  <w:style w:type="character" w:customStyle="1" w:styleId="berschrift1Zchn">
    <w:name w:val="Überschrift 1 Zchn"/>
    <w:basedOn w:val="Absatz-Standardschriftart"/>
    <w:link w:val="berschrift1"/>
    <w:uiPriority w:val="9"/>
    <w:rsid w:val="008674BF"/>
    <w:rPr>
      <w:rFonts w:eastAsiaTheme="majorEastAsia" w:cstheme="majorBidi"/>
      <w:b/>
      <w:sz w:val="26"/>
      <w:szCs w:val="32"/>
    </w:rPr>
  </w:style>
  <w:style w:type="paragraph" w:styleId="Kopfzeile">
    <w:name w:val="header"/>
    <w:basedOn w:val="Standard"/>
    <w:link w:val="KopfzeileZchn"/>
    <w:uiPriority w:val="99"/>
    <w:unhideWhenUsed/>
    <w:rsid w:val="000C31FD"/>
    <w:pPr>
      <w:tabs>
        <w:tab w:val="center" w:pos="4536"/>
        <w:tab w:val="right" w:pos="9072"/>
      </w:tabs>
    </w:pPr>
  </w:style>
  <w:style w:type="character" w:customStyle="1" w:styleId="KopfzeileZchn">
    <w:name w:val="Kopfzeile Zchn"/>
    <w:basedOn w:val="Absatz-Standardschriftart"/>
    <w:link w:val="Kopfzeile"/>
    <w:uiPriority w:val="99"/>
    <w:rsid w:val="000C31FD"/>
    <w:rPr>
      <w:rFonts w:ascii="Inter Light" w:hAnsi="Inter Light"/>
      <w:sz w:val="18"/>
    </w:rPr>
  </w:style>
  <w:style w:type="paragraph" w:styleId="Fuzeile">
    <w:name w:val="footer"/>
    <w:basedOn w:val="Standard"/>
    <w:link w:val="FuzeileZchn"/>
    <w:uiPriority w:val="20"/>
    <w:unhideWhenUsed/>
    <w:qFormat/>
    <w:rsid w:val="0098200E"/>
    <w:pPr>
      <w:spacing w:after="0"/>
      <w:jc w:val="center"/>
    </w:pPr>
    <w:rPr>
      <w:color w:val="595959" w:themeColor="text1" w:themeTint="A6"/>
      <w:spacing w:val="4"/>
      <w:sz w:val="14"/>
    </w:rPr>
  </w:style>
  <w:style w:type="character" w:customStyle="1" w:styleId="FuzeileZchn">
    <w:name w:val="Fußzeile Zchn"/>
    <w:basedOn w:val="Absatz-Standardschriftart"/>
    <w:link w:val="Fuzeile"/>
    <w:uiPriority w:val="20"/>
    <w:rsid w:val="0098200E"/>
    <w:rPr>
      <w:color w:val="595959" w:themeColor="text1" w:themeTint="A6"/>
      <w:spacing w:val="4"/>
      <w:sz w:val="14"/>
    </w:rPr>
  </w:style>
  <w:style w:type="character" w:styleId="IntensiveHervorhebung">
    <w:name w:val="Intense Emphasis"/>
    <w:basedOn w:val="Absatz-Standardschriftart"/>
    <w:uiPriority w:val="27"/>
    <w:rsid w:val="00C139B6"/>
    <w:rPr>
      <w:i/>
      <w:iCs/>
      <w:color w:val="auto"/>
    </w:rPr>
  </w:style>
  <w:style w:type="paragraph" w:styleId="Zitat">
    <w:name w:val="Quote"/>
    <w:basedOn w:val="Standard"/>
    <w:next w:val="Standard"/>
    <w:link w:val="ZitatZchn"/>
    <w:uiPriority w:val="29"/>
    <w:rsid w:val="001B773C"/>
    <w:pPr>
      <w:spacing w:before="200" w:after="160"/>
      <w:ind w:left="864" w:right="864"/>
      <w:jc w:val="center"/>
    </w:pPr>
    <w:rPr>
      <w:i/>
      <w:iCs/>
      <w:color w:val="767171" w:themeColor="background2" w:themeShade="80"/>
    </w:rPr>
  </w:style>
  <w:style w:type="character" w:customStyle="1" w:styleId="ZitatZchn">
    <w:name w:val="Zitat Zchn"/>
    <w:basedOn w:val="Absatz-Standardschriftart"/>
    <w:link w:val="Zitat"/>
    <w:uiPriority w:val="29"/>
    <w:rsid w:val="001B773C"/>
    <w:rPr>
      <w:i/>
      <w:iCs/>
      <w:color w:val="767171" w:themeColor="background2" w:themeShade="80"/>
    </w:rPr>
  </w:style>
  <w:style w:type="paragraph" w:customStyle="1" w:styleId="Absender">
    <w:name w:val="Absender"/>
    <w:basedOn w:val="Standard"/>
    <w:next w:val="Standard"/>
    <w:uiPriority w:val="23"/>
    <w:qFormat/>
    <w:rsid w:val="0098200E"/>
    <w:pPr>
      <w:autoSpaceDE w:val="0"/>
      <w:autoSpaceDN w:val="0"/>
      <w:adjustRightInd w:val="0"/>
      <w:textAlignment w:val="center"/>
    </w:pPr>
    <w:rPr>
      <w:rFonts w:cs="Inter Medium"/>
      <w:b/>
      <w:color w:val="595959" w:themeColor="text1" w:themeTint="A6"/>
      <w:spacing w:val="4"/>
      <w:sz w:val="14"/>
      <w:szCs w:val="12"/>
    </w:rPr>
  </w:style>
  <w:style w:type="paragraph" w:customStyle="1" w:styleId="Betreff">
    <w:name w:val="Betreff"/>
    <w:basedOn w:val="Standard"/>
    <w:next w:val="Standard"/>
    <w:link w:val="BetreffZchn"/>
    <w:uiPriority w:val="6"/>
    <w:qFormat/>
    <w:rsid w:val="005641EB"/>
    <w:pPr>
      <w:keepNext/>
      <w:keepLines/>
      <w:autoSpaceDE w:val="0"/>
      <w:autoSpaceDN w:val="0"/>
      <w:adjustRightInd w:val="0"/>
      <w:spacing w:after="80"/>
      <w:textAlignment w:val="center"/>
    </w:pPr>
    <w:rPr>
      <w:rFonts w:cs="BaiJamjuree-Medium"/>
      <w:b/>
      <w:sz w:val="24"/>
      <w:szCs w:val="19"/>
    </w:rPr>
  </w:style>
  <w:style w:type="character" w:styleId="Hyperlink">
    <w:name w:val="Hyperlink"/>
    <w:basedOn w:val="Absatz-Standardschriftart"/>
    <w:uiPriority w:val="99"/>
    <w:qFormat/>
    <w:rsid w:val="00230F44"/>
    <w:rPr>
      <w:color w:val="auto"/>
      <w:u w:val="single"/>
    </w:rPr>
  </w:style>
  <w:style w:type="character" w:styleId="NichtaufgelsteErwhnung">
    <w:name w:val="Unresolved Mention"/>
    <w:basedOn w:val="Absatz-Standardschriftart"/>
    <w:uiPriority w:val="99"/>
    <w:semiHidden/>
    <w:unhideWhenUsed/>
    <w:rsid w:val="00174351"/>
    <w:rPr>
      <w:color w:val="605E5C"/>
      <w:shd w:val="clear" w:color="auto" w:fill="E1DFDD"/>
    </w:rPr>
  </w:style>
  <w:style w:type="paragraph" w:styleId="Untertitel">
    <w:name w:val="Subtitle"/>
    <w:basedOn w:val="Standard"/>
    <w:next w:val="Standard"/>
    <w:link w:val="UntertitelZchn"/>
    <w:uiPriority w:val="5"/>
    <w:rsid w:val="00C139B6"/>
    <w:pPr>
      <w:numPr>
        <w:ilvl w:val="1"/>
      </w:numPr>
      <w:spacing w:before="220" w:after="60"/>
      <w:jc w:val="center"/>
    </w:pPr>
    <w:rPr>
      <w:rFonts w:eastAsiaTheme="minorEastAsia"/>
      <w:color w:val="5A5A5A" w:themeColor="text1" w:themeTint="A5"/>
      <w:spacing w:val="15"/>
      <w:szCs w:val="22"/>
    </w:rPr>
  </w:style>
  <w:style w:type="character" w:customStyle="1" w:styleId="UntertitelZchn">
    <w:name w:val="Untertitel Zchn"/>
    <w:basedOn w:val="Absatz-Standardschriftart"/>
    <w:link w:val="Untertitel"/>
    <w:uiPriority w:val="5"/>
    <w:rsid w:val="009C62C6"/>
    <w:rPr>
      <w:rFonts w:eastAsiaTheme="minorEastAsia"/>
      <w:color w:val="5A5A5A" w:themeColor="text1" w:themeTint="A5"/>
      <w:spacing w:val="15"/>
      <w:sz w:val="22"/>
      <w:szCs w:val="22"/>
    </w:rPr>
  </w:style>
  <w:style w:type="paragraph" w:styleId="Titel">
    <w:name w:val="Title"/>
    <w:basedOn w:val="Standard"/>
    <w:next w:val="Standard"/>
    <w:link w:val="TitelZchn"/>
    <w:uiPriority w:val="4"/>
    <w:qFormat/>
    <w:rsid w:val="00BC5177"/>
    <w:pPr>
      <w:contextualSpacing/>
      <w:jc w:val="center"/>
    </w:pPr>
    <w:rPr>
      <w:rFonts w:eastAsiaTheme="majorEastAsia" w:cstheme="majorBidi"/>
      <w:b/>
      <w:sz w:val="32"/>
      <w:szCs w:val="56"/>
    </w:rPr>
  </w:style>
  <w:style w:type="character" w:customStyle="1" w:styleId="TitelZchn">
    <w:name w:val="Titel Zchn"/>
    <w:basedOn w:val="Absatz-Standardschriftart"/>
    <w:link w:val="Titel"/>
    <w:uiPriority w:val="4"/>
    <w:rsid w:val="009C62C6"/>
    <w:rPr>
      <w:rFonts w:eastAsiaTheme="majorEastAsia" w:cstheme="majorBidi"/>
      <w:b/>
      <w:sz w:val="32"/>
      <w:szCs w:val="56"/>
    </w:rPr>
  </w:style>
  <w:style w:type="character" w:customStyle="1" w:styleId="BetreffZchn">
    <w:name w:val="Betreff Zchn"/>
    <w:basedOn w:val="Absatz-Standardschriftart"/>
    <w:link w:val="Betreff"/>
    <w:uiPriority w:val="6"/>
    <w:rsid w:val="005641EB"/>
    <w:rPr>
      <w:rFonts w:cs="BaiJamjuree-Medium"/>
      <w:b/>
      <w:sz w:val="24"/>
      <w:szCs w:val="19"/>
    </w:rPr>
  </w:style>
  <w:style w:type="character" w:customStyle="1" w:styleId="berschrift4Zchn">
    <w:name w:val="Überschrift 4 Zchn"/>
    <w:basedOn w:val="Absatz-Standardschriftart"/>
    <w:link w:val="berschrift4"/>
    <w:uiPriority w:val="9"/>
    <w:rsid w:val="008674BF"/>
    <w:rPr>
      <w:rFonts w:eastAsiaTheme="majorEastAsia" w:cstheme="majorBidi"/>
      <w:b/>
      <w:iCs/>
      <w:sz w:val="20"/>
    </w:rPr>
  </w:style>
  <w:style w:type="paragraph" w:customStyle="1" w:styleId="InfoInstitut">
    <w:name w:val="InfoInstitut"/>
    <w:basedOn w:val="Standard"/>
    <w:link w:val="InfoInstitutZchn"/>
    <w:uiPriority w:val="24"/>
    <w:qFormat/>
    <w:rsid w:val="0098200E"/>
    <w:pPr>
      <w:spacing w:after="0"/>
    </w:pPr>
    <w:rPr>
      <w:rFonts w:cstheme="minorHAnsi"/>
      <w:bCs/>
      <w:color w:val="595959" w:themeColor="text1" w:themeTint="A6"/>
      <w:spacing w:val="4"/>
      <w:sz w:val="14"/>
      <w:szCs w:val="14"/>
    </w:rPr>
  </w:style>
  <w:style w:type="character" w:customStyle="1" w:styleId="InfoInstitutZchn">
    <w:name w:val="InfoInstitut Zchn"/>
    <w:basedOn w:val="Absatz-Standardschriftart"/>
    <w:link w:val="InfoInstitut"/>
    <w:uiPriority w:val="24"/>
    <w:rsid w:val="0098200E"/>
    <w:rPr>
      <w:rFonts w:cstheme="minorHAnsi"/>
      <w:bCs/>
      <w:color w:val="595959" w:themeColor="text1" w:themeTint="A6"/>
      <w:spacing w:val="4"/>
      <w:sz w:val="14"/>
      <w:szCs w:val="14"/>
    </w:rPr>
  </w:style>
  <w:style w:type="paragraph" w:styleId="KeinLeerraum">
    <w:name w:val="No Spacing"/>
    <w:uiPriority w:val="15"/>
    <w:qFormat/>
    <w:rsid w:val="003D4434"/>
    <w:pPr>
      <w:jc w:val="both"/>
    </w:pPr>
    <w:rPr>
      <w:sz w:val="22"/>
    </w:rPr>
  </w:style>
  <w:style w:type="paragraph" w:styleId="Listenabsatz">
    <w:name w:val="List Paragraph"/>
    <w:basedOn w:val="Standard"/>
    <w:uiPriority w:val="17"/>
    <w:qFormat/>
    <w:rsid w:val="00880773"/>
    <w:pPr>
      <w:numPr>
        <w:numId w:val="14"/>
      </w:numPr>
      <w:contextualSpacing/>
    </w:pPr>
  </w:style>
  <w:style w:type="table" w:customStyle="1" w:styleId="TabelleInternmitKopf">
    <w:name w:val="Tabelle Intern mit Kopf"/>
    <w:basedOn w:val="NormaleTabelle"/>
    <w:uiPriority w:val="99"/>
    <w:rsid w:val="00985A5F"/>
    <w:rPr>
      <w:sz w:val="20"/>
    </w:rPr>
    <w:tblPr>
      <w:tblStyleRowBandSize w:val="1"/>
      <w:tblBorders>
        <w:top w:val="single" w:sz="4" w:space="0" w:color="26348B"/>
        <w:left w:val="single" w:sz="4" w:space="0" w:color="26348B"/>
        <w:bottom w:val="single" w:sz="4" w:space="0" w:color="26348B"/>
        <w:right w:val="single" w:sz="4" w:space="0" w:color="26348B"/>
        <w:insideH w:val="single" w:sz="4" w:space="0" w:color="26348B"/>
        <w:insideV w:val="single" w:sz="4" w:space="0" w:color="26348B"/>
      </w:tblBorders>
    </w:tblPr>
    <w:tcPr>
      <w:shd w:val="clear" w:color="auto" w:fill="002060"/>
    </w:tcPr>
    <w:tblStylePr w:type="firstRow">
      <w:rPr>
        <w:rFonts w:asciiTheme="minorHAnsi" w:hAnsiTheme="minorHAnsi"/>
        <w:b/>
        <w:sz w:val="20"/>
      </w:rPr>
      <w:tblPr/>
      <w:tcPr>
        <w:tcBorders>
          <w:top w:val="nil"/>
          <w:left w:val="nil"/>
          <w:bottom w:val="nil"/>
          <w:right w:val="nil"/>
          <w:insideH w:val="nil"/>
          <w:insideV w:val="nil"/>
          <w:tl2br w:val="nil"/>
          <w:tr2bl w:val="nil"/>
        </w:tcBorders>
        <w:shd w:val="clear" w:color="auto" w:fill="26348B"/>
      </w:tcPr>
    </w:tblStylePr>
    <w:tblStylePr w:type="band1Horz">
      <w:rPr>
        <w:rFonts w:asciiTheme="minorHAnsi" w:hAnsiTheme="minorHAnsi"/>
        <w:sz w:val="18"/>
      </w:rPr>
      <w:tblPr/>
      <w:tcPr>
        <w:tcBorders>
          <w:top w:val="single" w:sz="4" w:space="0" w:color="1C2667" w:themeColor="text2" w:themeShade="BF"/>
          <w:left w:val="single" w:sz="4" w:space="0" w:color="1C2667" w:themeColor="text2" w:themeShade="BF"/>
          <w:bottom w:val="single" w:sz="4" w:space="0" w:color="1C2667" w:themeColor="text2" w:themeShade="BF"/>
          <w:right w:val="single" w:sz="4" w:space="0" w:color="1C2667" w:themeColor="text2" w:themeShade="BF"/>
          <w:insideH w:val="single" w:sz="4" w:space="0" w:color="1C2667" w:themeColor="text2" w:themeShade="BF"/>
          <w:insideV w:val="single" w:sz="4" w:space="0" w:color="1C2667" w:themeColor="text2" w:themeShade="BF"/>
          <w:tl2br w:val="nil"/>
          <w:tr2bl w:val="nil"/>
        </w:tcBorders>
        <w:shd w:val="clear" w:color="auto" w:fill="C1D7FC"/>
      </w:tcPr>
    </w:tblStylePr>
    <w:tblStylePr w:type="band2Horz">
      <w:rPr>
        <w:rFonts w:asciiTheme="minorHAnsi" w:hAnsiTheme="minorHAnsi"/>
        <w:sz w:val="18"/>
      </w:rPr>
      <w:tblPr/>
      <w:tcPr>
        <w:tcBorders>
          <w:top w:val="single" w:sz="4" w:space="0" w:color="1C2667" w:themeColor="text2" w:themeShade="BF"/>
          <w:left w:val="single" w:sz="4" w:space="0" w:color="1C2667" w:themeColor="text2" w:themeShade="BF"/>
          <w:bottom w:val="single" w:sz="4" w:space="0" w:color="1C2667" w:themeColor="text2" w:themeShade="BF"/>
          <w:right w:val="single" w:sz="4" w:space="0" w:color="1C2667" w:themeColor="text2" w:themeShade="BF"/>
          <w:insideH w:val="single" w:sz="4" w:space="0" w:color="1C2667" w:themeColor="text2" w:themeShade="BF"/>
          <w:insideV w:val="single" w:sz="4" w:space="0" w:color="1C2667" w:themeColor="text2" w:themeShade="BF"/>
          <w:tl2br w:val="nil"/>
          <w:tr2bl w:val="nil"/>
        </w:tcBorders>
        <w:shd w:val="clear" w:color="auto" w:fill="E0EBFD"/>
      </w:tcPr>
    </w:tblStylePr>
  </w:style>
  <w:style w:type="table" w:styleId="Tabellenraster">
    <w:name w:val="Table Grid"/>
    <w:basedOn w:val="NormaleTabelle"/>
    <w:uiPriority w:val="39"/>
    <w:rsid w:val="00CA43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4Akzent5">
    <w:name w:val="Grid Table 4 Accent 5"/>
    <w:basedOn w:val="NormaleTabelle"/>
    <w:uiPriority w:val="49"/>
    <w:rsid w:val="00985A5F"/>
    <w:tblPr>
      <w:tblStyleRowBandSize w:val="1"/>
      <w:tblStyleColBandSize w:val="1"/>
      <w:tblBorders>
        <w:top w:val="single" w:sz="4" w:space="0" w:color="6171D4" w:themeColor="accent5" w:themeTint="99"/>
        <w:left w:val="single" w:sz="4" w:space="0" w:color="6171D4" w:themeColor="accent5" w:themeTint="99"/>
        <w:bottom w:val="single" w:sz="4" w:space="0" w:color="6171D4" w:themeColor="accent5" w:themeTint="99"/>
        <w:right w:val="single" w:sz="4" w:space="0" w:color="6171D4" w:themeColor="accent5" w:themeTint="99"/>
        <w:insideH w:val="single" w:sz="4" w:space="0" w:color="6171D4" w:themeColor="accent5" w:themeTint="99"/>
        <w:insideV w:val="single" w:sz="4" w:space="0" w:color="6171D4" w:themeColor="accent5" w:themeTint="99"/>
      </w:tblBorders>
    </w:tblPr>
    <w:tblStylePr w:type="firstRow">
      <w:rPr>
        <w:b/>
        <w:bCs/>
        <w:color w:val="FFFFFF" w:themeColor="background1"/>
      </w:rPr>
      <w:tblPr/>
      <w:tcPr>
        <w:tcBorders>
          <w:top w:val="single" w:sz="4" w:space="0" w:color="26348B" w:themeColor="accent5"/>
          <w:left w:val="single" w:sz="4" w:space="0" w:color="26348B" w:themeColor="accent5"/>
          <w:bottom w:val="single" w:sz="4" w:space="0" w:color="26348B" w:themeColor="accent5"/>
          <w:right w:val="single" w:sz="4" w:space="0" w:color="26348B" w:themeColor="accent5"/>
          <w:insideH w:val="nil"/>
          <w:insideV w:val="nil"/>
        </w:tcBorders>
        <w:shd w:val="clear" w:color="auto" w:fill="26348B" w:themeFill="accent5"/>
      </w:tcPr>
    </w:tblStylePr>
    <w:tblStylePr w:type="lastRow">
      <w:rPr>
        <w:b/>
        <w:bCs/>
      </w:rPr>
      <w:tblPr/>
      <w:tcPr>
        <w:tcBorders>
          <w:top w:val="double" w:sz="4" w:space="0" w:color="26348B" w:themeColor="accent5"/>
        </w:tcBorders>
      </w:tcPr>
    </w:tblStylePr>
    <w:tblStylePr w:type="firstCol">
      <w:rPr>
        <w:b/>
        <w:bCs/>
      </w:rPr>
    </w:tblStylePr>
    <w:tblStylePr w:type="lastCol">
      <w:rPr>
        <w:b/>
        <w:bCs/>
      </w:rPr>
    </w:tblStylePr>
    <w:tblStylePr w:type="band1Vert">
      <w:tblPr/>
      <w:tcPr>
        <w:shd w:val="clear" w:color="auto" w:fill="CACFF0" w:themeFill="accent5" w:themeFillTint="33"/>
      </w:tcPr>
    </w:tblStylePr>
    <w:tblStylePr w:type="band1Horz">
      <w:tblPr/>
      <w:tcPr>
        <w:shd w:val="clear" w:color="auto" w:fill="CACFF0" w:themeFill="accent5" w:themeFillTint="33"/>
      </w:tcPr>
    </w:tblStylePr>
  </w:style>
  <w:style w:type="paragraph" w:styleId="Inhaltsverzeichnisberschrift">
    <w:name w:val="TOC Heading"/>
    <w:basedOn w:val="berschrift1"/>
    <w:next w:val="Standard"/>
    <w:uiPriority w:val="39"/>
    <w:qFormat/>
    <w:rsid w:val="00EA2B74"/>
    <w:pPr>
      <w:spacing w:before="240" w:after="0"/>
      <w:outlineLvl w:val="9"/>
    </w:pPr>
    <w:rPr>
      <w:rFonts w:asciiTheme="majorHAnsi" w:hAnsiTheme="majorHAnsi"/>
      <w:b w:val="0"/>
      <w:sz w:val="32"/>
    </w:rPr>
  </w:style>
  <w:style w:type="table" w:customStyle="1" w:styleId="TabelleInternohneKopf">
    <w:name w:val="Tabelle Intern ohne Kopf"/>
    <w:basedOn w:val="NormaleTabelle"/>
    <w:uiPriority w:val="99"/>
    <w:rsid w:val="003F3F2E"/>
    <w:tblPr>
      <w:tblStyleRowBandSize w:val="1"/>
    </w:tblPr>
    <w:tblStylePr w:type="band1Horz">
      <w:rPr>
        <w:rFonts w:asciiTheme="minorHAnsi" w:hAnsiTheme="minorHAnsi"/>
        <w:sz w:val="18"/>
      </w:rPr>
      <w:tblPr/>
      <w:tcPr>
        <w:tcBorders>
          <w:top w:val="single" w:sz="4" w:space="0" w:color="26348B"/>
          <w:left w:val="single" w:sz="4" w:space="0" w:color="26348B"/>
          <w:bottom w:val="single" w:sz="4" w:space="0" w:color="26348B"/>
          <w:right w:val="single" w:sz="4" w:space="0" w:color="26348B"/>
          <w:insideH w:val="single" w:sz="4" w:space="0" w:color="26348B"/>
          <w:insideV w:val="single" w:sz="4" w:space="0" w:color="26348B"/>
        </w:tcBorders>
        <w:shd w:val="clear" w:color="auto" w:fill="C1D7FC"/>
      </w:tcPr>
    </w:tblStylePr>
    <w:tblStylePr w:type="band2Horz">
      <w:rPr>
        <w:rFonts w:asciiTheme="minorHAnsi" w:hAnsiTheme="minorHAnsi"/>
        <w:sz w:val="18"/>
      </w:rPr>
      <w:tblPr/>
      <w:tcPr>
        <w:tcBorders>
          <w:top w:val="single" w:sz="4" w:space="0" w:color="26348B"/>
          <w:left w:val="single" w:sz="4" w:space="0" w:color="26348B"/>
          <w:bottom w:val="single" w:sz="4" w:space="0" w:color="26348B"/>
          <w:right w:val="single" w:sz="4" w:space="0" w:color="26348B"/>
          <w:insideH w:val="single" w:sz="4" w:space="0" w:color="26348B"/>
          <w:insideV w:val="single" w:sz="4" w:space="0" w:color="26348B"/>
        </w:tcBorders>
        <w:shd w:val="clear" w:color="auto" w:fill="E0EBFD"/>
      </w:tcPr>
    </w:tblStylePr>
  </w:style>
  <w:style w:type="paragraph" w:styleId="Verzeichnis1">
    <w:name w:val="toc 1"/>
    <w:basedOn w:val="Standard"/>
    <w:next w:val="Standard"/>
    <w:autoRedefine/>
    <w:uiPriority w:val="39"/>
    <w:unhideWhenUsed/>
    <w:rsid w:val="00E41EF5"/>
    <w:pPr>
      <w:spacing w:after="100"/>
    </w:pPr>
  </w:style>
  <w:style w:type="paragraph" w:styleId="Verzeichnis2">
    <w:name w:val="toc 2"/>
    <w:basedOn w:val="Standard"/>
    <w:next w:val="Standard"/>
    <w:autoRedefine/>
    <w:uiPriority w:val="39"/>
    <w:unhideWhenUsed/>
    <w:rsid w:val="00E41EF5"/>
    <w:pPr>
      <w:spacing w:after="100"/>
      <w:ind w:left="220"/>
    </w:pPr>
  </w:style>
  <w:style w:type="paragraph" w:styleId="Verzeichnis3">
    <w:name w:val="toc 3"/>
    <w:basedOn w:val="Standard"/>
    <w:next w:val="Standard"/>
    <w:autoRedefine/>
    <w:uiPriority w:val="39"/>
    <w:unhideWhenUsed/>
    <w:rsid w:val="00E41EF5"/>
    <w:pPr>
      <w:spacing w:after="100"/>
      <w:ind w:left="440"/>
    </w:pPr>
  </w:style>
  <w:style w:type="paragraph" w:customStyle="1" w:styleId="Text">
    <w:name w:val="Text"/>
    <w:basedOn w:val="Standard"/>
    <w:rsid w:val="00641FA5"/>
    <w:pPr>
      <w:autoSpaceDE w:val="0"/>
      <w:autoSpaceDN w:val="0"/>
      <w:spacing w:after="80" w:line="260" w:lineRule="atLeast"/>
      <w:jc w:val="left"/>
    </w:pPr>
    <w:rPr>
      <w:rFonts w:ascii="Arial" w:eastAsia="Times New Roman" w:hAnsi="Arial" w:cs="Arial"/>
      <w:sz w:val="20"/>
      <w:szCs w:val="20"/>
      <w:lang w:eastAsia="de-DE"/>
    </w:rPr>
  </w:style>
  <w:style w:type="paragraph" w:customStyle="1" w:styleId="U1">
    <w:name w:val="U1"/>
    <w:basedOn w:val="Text"/>
    <w:next w:val="Text"/>
    <w:rsid w:val="00641FA5"/>
    <w:pPr>
      <w:keepNext/>
      <w:keepLines/>
      <w:spacing w:before="240" w:line="320" w:lineRule="atLeast"/>
    </w:pPr>
    <w:rPr>
      <w:b/>
      <w:bCs/>
      <w:sz w:val="32"/>
      <w:szCs w:val="32"/>
    </w:rPr>
  </w:style>
  <w:style w:type="paragraph" w:customStyle="1" w:styleId="U0">
    <w:name w:val="U0"/>
    <w:basedOn w:val="Text"/>
    <w:next w:val="Text"/>
    <w:rsid w:val="00641FA5"/>
    <w:pPr>
      <w:keepNext/>
      <w:keepLines/>
      <w:spacing w:before="120" w:after="60"/>
    </w:pPr>
    <w:rPr>
      <w:rFonts w:ascii="Arial Fett" w:hAnsi="Arial Fett" w:cs="Arial Fett"/>
      <w:b/>
      <w:bCs/>
    </w:rPr>
  </w:style>
  <w:style w:type="paragraph" w:styleId="Textkrper">
    <w:name w:val="Body Text"/>
    <w:basedOn w:val="Standard"/>
    <w:link w:val="TextkrperZchn"/>
    <w:rsid w:val="00641FA5"/>
    <w:pPr>
      <w:spacing w:after="0"/>
    </w:pPr>
    <w:rPr>
      <w:rFonts w:ascii="Arial" w:eastAsia="Times New Roman" w:hAnsi="Arial" w:cs="Times New Roman"/>
      <w:sz w:val="24"/>
      <w:szCs w:val="20"/>
      <w:lang w:eastAsia="de-DE"/>
    </w:rPr>
  </w:style>
  <w:style w:type="character" w:customStyle="1" w:styleId="TextkrperZchn">
    <w:name w:val="Textkörper Zchn"/>
    <w:basedOn w:val="Absatz-Standardschriftart"/>
    <w:link w:val="Textkrper"/>
    <w:rsid w:val="00641FA5"/>
    <w:rPr>
      <w:rFonts w:ascii="Arial" w:eastAsia="Times New Roman" w:hAnsi="Arial" w:cs="Times New Roman"/>
      <w:sz w:val="24"/>
      <w:szCs w:val="20"/>
      <w:lang w:eastAsia="de-DE"/>
    </w:rPr>
  </w:style>
  <w:style w:type="paragraph" w:customStyle="1" w:styleId="ctbl">
    <w:name w:val="ctbl"/>
    <w:basedOn w:val="Standard"/>
    <w:rsid w:val="00641FA5"/>
    <w:pPr>
      <w:spacing w:before="100" w:beforeAutospacing="1" w:after="100" w:afterAutospacing="1"/>
      <w:jc w:val="left"/>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898378">
      <w:bodyDiv w:val="1"/>
      <w:marLeft w:val="0"/>
      <w:marRight w:val="0"/>
      <w:marTop w:val="0"/>
      <w:marBottom w:val="0"/>
      <w:divBdr>
        <w:top w:val="none" w:sz="0" w:space="0" w:color="auto"/>
        <w:left w:val="none" w:sz="0" w:space="0" w:color="auto"/>
        <w:bottom w:val="none" w:sz="0" w:space="0" w:color="auto"/>
        <w:right w:val="none" w:sz="0" w:space="0" w:color="auto"/>
      </w:divBdr>
    </w:div>
    <w:div w:id="198131042">
      <w:bodyDiv w:val="1"/>
      <w:marLeft w:val="0"/>
      <w:marRight w:val="0"/>
      <w:marTop w:val="0"/>
      <w:marBottom w:val="0"/>
      <w:divBdr>
        <w:top w:val="none" w:sz="0" w:space="0" w:color="auto"/>
        <w:left w:val="none" w:sz="0" w:space="0" w:color="auto"/>
        <w:bottom w:val="none" w:sz="0" w:space="0" w:color="auto"/>
        <w:right w:val="none" w:sz="0" w:space="0" w:color="auto"/>
      </w:divBdr>
    </w:div>
    <w:div w:id="703284998">
      <w:bodyDiv w:val="1"/>
      <w:marLeft w:val="0"/>
      <w:marRight w:val="0"/>
      <w:marTop w:val="0"/>
      <w:marBottom w:val="0"/>
      <w:divBdr>
        <w:top w:val="none" w:sz="0" w:space="0" w:color="auto"/>
        <w:left w:val="none" w:sz="0" w:space="0" w:color="auto"/>
        <w:bottom w:val="none" w:sz="0" w:space="0" w:color="auto"/>
        <w:right w:val="none" w:sz="0" w:space="0" w:color="auto"/>
      </w:divBdr>
    </w:div>
    <w:div w:id="864094224">
      <w:bodyDiv w:val="1"/>
      <w:marLeft w:val="0"/>
      <w:marRight w:val="0"/>
      <w:marTop w:val="0"/>
      <w:marBottom w:val="0"/>
      <w:divBdr>
        <w:top w:val="none" w:sz="0" w:space="0" w:color="auto"/>
        <w:left w:val="none" w:sz="0" w:space="0" w:color="auto"/>
        <w:bottom w:val="none" w:sz="0" w:space="0" w:color="auto"/>
        <w:right w:val="none" w:sz="0" w:space="0" w:color="auto"/>
      </w:divBdr>
    </w:div>
    <w:div w:id="885602598">
      <w:bodyDiv w:val="1"/>
      <w:marLeft w:val="0"/>
      <w:marRight w:val="0"/>
      <w:marTop w:val="0"/>
      <w:marBottom w:val="0"/>
      <w:divBdr>
        <w:top w:val="none" w:sz="0" w:space="0" w:color="auto"/>
        <w:left w:val="none" w:sz="0" w:space="0" w:color="auto"/>
        <w:bottom w:val="none" w:sz="0" w:space="0" w:color="auto"/>
        <w:right w:val="none" w:sz="0" w:space="0" w:color="auto"/>
      </w:divBdr>
    </w:div>
    <w:div w:id="1062288481">
      <w:bodyDiv w:val="1"/>
      <w:marLeft w:val="0"/>
      <w:marRight w:val="0"/>
      <w:marTop w:val="0"/>
      <w:marBottom w:val="0"/>
      <w:divBdr>
        <w:top w:val="none" w:sz="0" w:space="0" w:color="auto"/>
        <w:left w:val="none" w:sz="0" w:space="0" w:color="auto"/>
        <w:bottom w:val="none" w:sz="0" w:space="0" w:color="auto"/>
        <w:right w:val="none" w:sz="0" w:space="0" w:color="auto"/>
      </w:divBdr>
    </w:div>
    <w:div w:id="1319576308">
      <w:bodyDiv w:val="1"/>
      <w:marLeft w:val="0"/>
      <w:marRight w:val="0"/>
      <w:marTop w:val="0"/>
      <w:marBottom w:val="0"/>
      <w:divBdr>
        <w:top w:val="none" w:sz="0" w:space="0" w:color="auto"/>
        <w:left w:val="none" w:sz="0" w:space="0" w:color="auto"/>
        <w:bottom w:val="none" w:sz="0" w:space="0" w:color="auto"/>
        <w:right w:val="none" w:sz="0" w:space="0" w:color="auto"/>
      </w:divBdr>
    </w:div>
    <w:div w:id="1573274408">
      <w:bodyDiv w:val="1"/>
      <w:marLeft w:val="0"/>
      <w:marRight w:val="0"/>
      <w:marTop w:val="0"/>
      <w:marBottom w:val="0"/>
      <w:divBdr>
        <w:top w:val="none" w:sz="0" w:space="0" w:color="auto"/>
        <w:left w:val="none" w:sz="0" w:space="0" w:color="auto"/>
        <w:bottom w:val="none" w:sz="0" w:space="0" w:color="auto"/>
        <w:right w:val="none" w:sz="0" w:space="0" w:color="auto"/>
      </w:divBdr>
    </w:div>
    <w:div w:id="1639913059">
      <w:bodyDiv w:val="1"/>
      <w:marLeft w:val="0"/>
      <w:marRight w:val="0"/>
      <w:marTop w:val="0"/>
      <w:marBottom w:val="0"/>
      <w:divBdr>
        <w:top w:val="none" w:sz="0" w:space="0" w:color="auto"/>
        <w:left w:val="none" w:sz="0" w:space="0" w:color="auto"/>
        <w:bottom w:val="none" w:sz="0" w:space="0" w:color="auto"/>
        <w:right w:val="none" w:sz="0" w:space="0" w:color="auto"/>
      </w:divBdr>
    </w:div>
    <w:div w:id="1753042619">
      <w:bodyDiv w:val="1"/>
      <w:marLeft w:val="0"/>
      <w:marRight w:val="0"/>
      <w:marTop w:val="0"/>
      <w:marBottom w:val="0"/>
      <w:divBdr>
        <w:top w:val="none" w:sz="0" w:space="0" w:color="auto"/>
        <w:left w:val="none" w:sz="0" w:space="0" w:color="auto"/>
        <w:bottom w:val="none" w:sz="0" w:space="0" w:color="auto"/>
        <w:right w:val="none" w:sz="0" w:space="0" w:color="auto"/>
      </w:divBdr>
    </w:div>
    <w:div w:id="1930700910">
      <w:bodyDiv w:val="1"/>
      <w:marLeft w:val="0"/>
      <w:marRight w:val="0"/>
      <w:marTop w:val="0"/>
      <w:marBottom w:val="0"/>
      <w:divBdr>
        <w:top w:val="none" w:sz="0" w:space="0" w:color="auto"/>
        <w:left w:val="none" w:sz="0" w:space="0" w:color="auto"/>
        <w:bottom w:val="none" w:sz="0" w:space="0" w:color="auto"/>
        <w:right w:val="none" w:sz="0" w:space="0" w:color="auto"/>
      </w:divBdr>
    </w:div>
    <w:div w:id="207385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Daten\20%20Betrieb%20Allg\50%20CRM\Files\Projekte\I0001\Vorlagen\00_Briefkopf%20%20neu\Briefkopf%20fuer%201%20Seite.dotx" TargetMode="External"/></Relationships>
</file>

<file path=word/theme/theme1.xml><?xml version="1.0" encoding="utf-8"?>
<a:theme xmlns:a="http://schemas.openxmlformats.org/drawingml/2006/main" name="Office">
  <a:themeElements>
    <a:clrScheme name="IVB Berlin">
      <a:dk1>
        <a:srgbClr val="000000"/>
      </a:dk1>
      <a:lt1>
        <a:srgbClr val="FFFFFF"/>
      </a:lt1>
      <a:dk2>
        <a:srgbClr val="26348B"/>
      </a:dk2>
      <a:lt2>
        <a:srgbClr val="E7E6E6"/>
      </a:lt2>
      <a:accent1>
        <a:srgbClr val="649BF7"/>
      </a:accent1>
      <a:accent2>
        <a:srgbClr val="F7A600"/>
      </a:accent2>
      <a:accent3>
        <a:srgbClr val="F07D00"/>
      </a:accent3>
      <a:accent4>
        <a:srgbClr val="931004"/>
      </a:accent4>
      <a:accent5>
        <a:srgbClr val="26348B"/>
      </a:accent5>
      <a:accent6>
        <a:srgbClr val="70D581"/>
      </a:accent6>
      <a:hlink>
        <a:srgbClr val="F07D00"/>
      </a:hlink>
      <a:folHlink>
        <a:srgbClr val="93100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3175">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49B9C-82C8-4249-AD96-B7636C656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Briefkopf fuer 1 Seite</Template>
  <TotalTime>0</TotalTime>
  <Pages>3</Pages>
  <Words>493</Words>
  <Characters>3109</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rwolf</dc:creator>
  <cp:keywords/>
  <dc:description/>
  <cp:lastModifiedBy>Carola Heucke || IVB Institut für Verhaltenstherapie Berlin GmbH</cp:lastModifiedBy>
  <cp:revision>5</cp:revision>
  <cp:lastPrinted>2023-02-03T13:14:00Z</cp:lastPrinted>
  <dcterms:created xsi:type="dcterms:W3CDTF">2024-08-29T07:20:00Z</dcterms:created>
  <dcterms:modified xsi:type="dcterms:W3CDTF">2025-10-06T10:01:00Z</dcterms:modified>
</cp:coreProperties>
</file>